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ED9" w:rsidRDefault="00F44ED9" w:rsidP="00A20EA6">
      <w:pPr>
        <w:ind w:firstLine="709"/>
        <w:jc w:val="center"/>
        <w:rPr>
          <w:rFonts w:cs="Arial"/>
          <w:b/>
          <w:color w:val="000000"/>
        </w:rPr>
      </w:pPr>
      <w:r>
        <w:rPr>
          <w:rFonts w:cs="Arial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-501015</wp:posOffset>
            </wp:positionV>
            <wp:extent cx="725805" cy="716280"/>
            <wp:effectExtent l="19050" t="0" r="0" b="0"/>
            <wp:wrapSquare wrapText="bothSides"/>
            <wp:docPr id="1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0EA6" w:rsidRPr="00F44ED9" w:rsidRDefault="00A20EA6" w:rsidP="00A20EA6">
      <w:pPr>
        <w:ind w:firstLine="709"/>
        <w:jc w:val="center"/>
        <w:rPr>
          <w:rFonts w:cs="Arial"/>
          <w:color w:val="000000"/>
        </w:rPr>
      </w:pPr>
    </w:p>
    <w:p w:rsidR="00F44ED9" w:rsidRPr="00F44ED9" w:rsidRDefault="00A20EA6" w:rsidP="00A20EA6">
      <w:pPr>
        <w:ind w:firstLine="709"/>
        <w:jc w:val="center"/>
        <w:rPr>
          <w:rFonts w:cs="Arial"/>
          <w:color w:val="000000"/>
        </w:rPr>
      </w:pPr>
      <w:r w:rsidRPr="00F44ED9">
        <w:rPr>
          <w:rFonts w:cs="Arial"/>
          <w:color w:val="000000"/>
        </w:rPr>
        <w:t xml:space="preserve">АДМИНИСТРАЦИЯ </w:t>
      </w:r>
      <w:r w:rsidR="00F44ED9" w:rsidRPr="00F44ED9">
        <w:rPr>
          <w:rFonts w:cs="Arial"/>
          <w:color w:val="000000"/>
        </w:rPr>
        <w:t xml:space="preserve">ЖУЛАНИХИНСКОГО СЕЛЬСОВЕТА </w:t>
      </w:r>
    </w:p>
    <w:p w:rsidR="00A20EA6" w:rsidRPr="00F44ED9" w:rsidRDefault="00F44ED9" w:rsidP="00F44ED9">
      <w:pPr>
        <w:ind w:firstLine="709"/>
        <w:jc w:val="center"/>
        <w:rPr>
          <w:rFonts w:cs="Arial"/>
          <w:color w:val="000000"/>
        </w:rPr>
      </w:pPr>
      <w:r w:rsidRPr="00F44ED9">
        <w:rPr>
          <w:rFonts w:cs="Arial"/>
          <w:color w:val="000000"/>
        </w:rPr>
        <w:t xml:space="preserve">ЗАРИНСКОГО РАЙОНА  </w:t>
      </w:r>
      <w:r w:rsidR="00A20EA6" w:rsidRPr="00F44ED9">
        <w:rPr>
          <w:rFonts w:cs="Arial"/>
          <w:color w:val="000000"/>
        </w:rPr>
        <w:t>АЛТАЙСКОГО КРАЯ</w:t>
      </w:r>
    </w:p>
    <w:p w:rsidR="00A20EA6" w:rsidRPr="00F44ED9" w:rsidRDefault="00A20EA6" w:rsidP="00A20EA6">
      <w:pPr>
        <w:ind w:firstLine="709"/>
        <w:jc w:val="center"/>
        <w:rPr>
          <w:rFonts w:cs="Arial"/>
          <w:color w:val="000000"/>
        </w:rPr>
      </w:pPr>
    </w:p>
    <w:p w:rsidR="00A20EA6" w:rsidRPr="00F44ED9" w:rsidRDefault="00F44ED9" w:rsidP="00A20EA6">
      <w:pPr>
        <w:ind w:firstLine="709"/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 xml:space="preserve">ПРОЕКТ    </w:t>
      </w:r>
      <w:r w:rsidR="00A20EA6" w:rsidRPr="00F44ED9">
        <w:rPr>
          <w:rFonts w:cs="Arial"/>
          <w:color w:val="000000"/>
        </w:rPr>
        <w:t>ПОСТАНОВЛЕНИЕ</w:t>
      </w:r>
    </w:p>
    <w:p w:rsidR="00A20EA6" w:rsidRPr="00F44ED9" w:rsidRDefault="00A20EA6" w:rsidP="00A20EA6">
      <w:pPr>
        <w:ind w:firstLine="709"/>
        <w:jc w:val="center"/>
        <w:rPr>
          <w:rFonts w:cs="Arial"/>
          <w:color w:val="000000"/>
        </w:rPr>
      </w:pPr>
    </w:p>
    <w:p w:rsidR="00A20EA6" w:rsidRPr="00F44ED9" w:rsidRDefault="00F44ED9" w:rsidP="00A20EA6">
      <w:pPr>
        <w:ind w:firstLine="709"/>
        <w:jc w:val="center"/>
        <w:rPr>
          <w:rFonts w:cs="Arial"/>
          <w:color w:val="000000"/>
        </w:rPr>
      </w:pPr>
      <w:proofErr w:type="spellStart"/>
      <w:r>
        <w:rPr>
          <w:rFonts w:cs="Arial"/>
          <w:color w:val="000000"/>
        </w:rPr>
        <w:t>____</w:t>
      </w:r>
      <w:r w:rsidR="00A20EA6" w:rsidRPr="00F44ED9">
        <w:rPr>
          <w:rFonts w:cs="Arial"/>
          <w:color w:val="000000"/>
        </w:rPr>
        <w:t>.201</w:t>
      </w:r>
      <w:r w:rsidRPr="00F44ED9">
        <w:rPr>
          <w:rFonts w:cs="Arial"/>
          <w:color w:val="000000"/>
        </w:rPr>
        <w:t>9</w:t>
      </w:r>
      <w:proofErr w:type="spellEnd"/>
      <w:r w:rsidR="00A20EA6" w:rsidRPr="00F44ED9">
        <w:rPr>
          <w:rFonts w:cs="Arial"/>
          <w:color w:val="000000"/>
        </w:rPr>
        <w:t xml:space="preserve">                                                                                                     № </w:t>
      </w:r>
      <w:r>
        <w:rPr>
          <w:rFonts w:cs="Arial"/>
          <w:color w:val="000000"/>
        </w:rPr>
        <w:t>_______</w:t>
      </w:r>
    </w:p>
    <w:p w:rsidR="00A20EA6" w:rsidRPr="00F44ED9" w:rsidRDefault="00F44ED9" w:rsidP="00A20EA6">
      <w:pPr>
        <w:ind w:firstLine="709"/>
        <w:jc w:val="center"/>
        <w:rPr>
          <w:rFonts w:cs="Arial"/>
          <w:color w:val="000000"/>
          <w:sz w:val="20"/>
          <w:szCs w:val="20"/>
        </w:rPr>
      </w:pPr>
      <w:r w:rsidRPr="00F44ED9">
        <w:rPr>
          <w:rFonts w:cs="Arial"/>
          <w:color w:val="000000"/>
          <w:sz w:val="20"/>
          <w:szCs w:val="20"/>
        </w:rPr>
        <w:t>с.Жуланиха</w:t>
      </w:r>
    </w:p>
    <w:p w:rsidR="00F44ED9" w:rsidRDefault="00F44ED9" w:rsidP="00A20EA6">
      <w:pPr>
        <w:ind w:firstLine="709"/>
        <w:jc w:val="center"/>
        <w:rPr>
          <w:rFonts w:cs="Arial"/>
          <w:bCs/>
          <w:kern w:val="28"/>
          <w:sz w:val="32"/>
          <w:szCs w:val="32"/>
        </w:rPr>
      </w:pPr>
    </w:p>
    <w:p w:rsidR="00F44ED9" w:rsidRDefault="00A20EA6" w:rsidP="00F44ED9">
      <w:pPr>
        <w:ind w:firstLine="709"/>
        <w:jc w:val="left"/>
        <w:rPr>
          <w:rFonts w:cs="Arial"/>
          <w:bCs/>
          <w:kern w:val="28"/>
        </w:rPr>
      </w:pPr>
      <w:r w:rsidRPr="00F44ED9">
        <w:rPr>
          <w:rFonts w:cs="Arial"/>
          <w:bCs/>
          <w:kern w:val="28"/>
        </w:rPr>
        <w:t xml:space="preserve">Об утверждении Порядка проверки </w:t>
      </w:r>
    </w:p>
    <w:p w:rsidR="00F44ED9" w:rsidRDefault="00A20EA6" w:rsidP="00F44ED9">
      <w:pPr>
        <w:ind w:firstLine="709"/>
        <w:jc w:val="left"/>
        <w:rPr>
          <w:rFonts w:cs="Arial"/>
          <w:bCs/>
          <w:kern w:val="28"/>
        </w:rPr>
      </w:pPr>
      <w:r w:rsidRPr="00F44ED9">
        <w:rPr>
          <w:rFonts w:cs="Arial"/>
          <w:bCs/>
          <w:kern w:val="28"/>
        </w:rPr>
        <w:t xml:space="preserve">достоверности сведений об объёмах </w:t>
      </w:r>
    </w:p>
    <w:p w:rsidR="00F44ED9" w:rsidRDefault="00A20EA6" w:rsidP="00F44ED9">
      <w:pPr>
        <w:ind w:firstLine="709"/>
        <w:jc w:val="left"/>
        <w:rPr>
          <w:rFonts w:cs="Arial"/>
          <w:bCs/>
          <w:kern w:val="28"/>
        </w:rPr>
      </w:pPr>
      <w:r w:rsidRPr="00F44ED9">
        <w:rPr>
          <w:rFonts w:cs="Arial"/>
          <w:bCs/>
          <w:kern w:val="28"/>
        </w:rPr>
        <w:t xml:space="preserve">требуемой древесины для собственных нужд, </w:t>
      </w:r>
    </w:p>
    <w:p w:rsidR="00F44ED9" w:rsidRDefault="00A20EA6" w:rsidP="00F44ED9">
      <w:pPr>
        <w:ind w:firstLine="709"/>
        <w:jc w:val="left"/>
        <w:rPr>
          <w:rFonts w:cs="Arial"/>
          <w:bCs/>
          <w:kern w:val="28"/>
        </w:rPr>
      </w:pPr>
      <w:r w:rsidRPr="00F44ED9">
        <w:rPr>
          <w:rFonts w:cs="Arial"/>
          <w:bCs/>
          <w:kern w:val="28"/>
        </w:rPr>
        <w:t xml:space="preserve">указанных в заявлениях граждан, контроле </w:t>
      </w:r>
    </w:p>
    <w:p w:rsidR="00F44ED9" w:rsidRDefault="00A20EA6" w:rsidP="00F44ED9">
      <w:pPr>
        <w:ind w:firstLine="709"/>
        <w:jc w:val="left"/>
        <w:rPr>
          <w:rFonts w:cs="Arial"/>
          <w:bCs/>
          <w:kern w:val="28"/>
        </w:rPr>
      </w:pPr>
      <w:r w:rsidRPr="00F44ED9">
        <w:rPr>
          <w:rFonts w:cs="Arial"/>
          <w:bCs/>
          <w:kern w:val="28"/>
        </w:rPr>
        <w:t xml:space="preserve">за целевым использованием гражданами </w:t>
      </w:r>
    </w:p>
    <w:p w:rsidR="00A20EA6" w:rsidRPr="00F44ED9" w:rsidRDefault="00A20EA6" w:rsidP="00F44ED9">
      <w:pPr>
        <w:ind w:firstLine="709"/>
        <w:jc w:val="left"/>
        <w:rPr>
          <w:rFonts w:cs="Arial"/>
          <w:bCs/>
          <w:kern w:val="28"/>
        </w:rPr>
      </w:pPr>
      <w:r w:rsidRPr="00F44ED9">
        <w:rPr>
          <w:rFonts w:cs="Arial"/>
          <w:bCs/>
          <w:kern w:val="28"/>
        </w:rPr>
        <w:t>древесины, заготовленной для собственных нужд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В целях реализации Федерального </w:t>
      </w:r>
      <w:r w:rsidRPr="00121350">
        <w:rPr>
          <w:rFonts w:cs="Arial"/>
        </w:rPr>
        <w:t xml:space="preserve">закона </w:t>
      </w:r>
      <w:hyperlink r:id="rId8" w:tooltip="от 27.07.2010 № 210-ФЗ" w:history="1">
        <w:r w:rsidRPr="00121350">
          <w:rPr>
            <w:rFonts w:cs="Arial"/>
          </w:rPr>
          <w:t>от 27.07.2010 № 210-ФЗ</w:t>
        </w:r>
      </w:hyperlink>
      <w:r w:rsidRPr="00121350">
        <w:rPr>
          <w:rFonts w:cs="Arial"/>
        </w:rPr>
        <w:t xml:space="preserve"> «Об организации предоставления государственных и муниципальных услуг», Закона Алтайского края </w:t>
      </w:r>
      <w:hyperlink r:id="rId9" w:tooltip="№ 87-ЗС" w:history="1">
        <w:r w:rsidRPr="00121350">
          <w:rPr>
            <w:rFonts w:cs="Arial"/>
          </w:rPr>
          <w:t>от 10.09.2007 № 87-ЗС</w:t>
        </w:r>
      </w:hyperlink>
      <w:r w:rsidRPr="00121350">
        <w:rPr>
          <w:rFonts w:cs="Arial"/>
        </w:rPr>
        <w:t xml:space="preserve"> «О регулировании</w:t>
      </w:r>
      <w:r w:rsidRPr="00A20EA6">
        <w:rPr>
          <w:rFonts w:cs="Arial"/>
          <w:color w:val="000000"/>
        </w:rPr>
        <w:t xml:space="preserve"> отдельных лесных отношений на территории Алтайского края», </w:t>
      </w:r>
      <w:r w:rsidR="00F44ED9">
        <w:rPr>
          <w:rFonts w:cs="Arial"/>
          <w:color w:val="000000"/>
        </w:rPr>
        <w:t>администрация Жуланихинского сельсовета</w:t>
      </w:r>
    </w:p>
    <w:p w:rsidR="00F44ED9" w:rsidRDefault="00F44ED9" w:rsidP="00A20EA6">
      <w:pPr>
        <w:ind w:firstLine="709"/>
        <w:rPr>
          <w:rFonts w:cs="Arial"/>
          <w:color w:val="000000"/>
        </w:rPr>
      </w:pPr>
    </w:p>
    <w:p w:rsidR="00A20EA6" w:rsidRPr="00A20EA6" w:rsidRDefault="00F44ED9" w:rsidP="00A20EA6">
      <w:pPr>
        <w:ind w:firstLine="709"/>
        <w:rPr>
          <w:rFonts w:cs="Arial"/>
          <w:color w:val="000000"/>
        </w:rPr>
      </w:pPr>
      <w:r>
        <w:rPr>
          <w:rFonts w:cs="Arial"/>
          <w:color w:val="000000"/>
        </w:rPr>
        <w:t xml:space="preserve">                                   </w:t>
      </w:r>
      <w:r w:rsidR="00A20EA6" w:rsidRPr="00A20EA6">
        <w:rPr>
          <w:rFonts w:cs="Arial"/>
          <w:color w:val="000000"/>
        </w:rPr>
        <w:t>ПОСТАНОВЛЯ</w:t>
      </w:r>
      <w:r>
        <w:rPr>
          <w:rFonts w:cs="Arial"/>
          <w:color w:val="000000"/>
        </w:rPr>
        <w:t>ЕТ</w:t>
      </w:r>
      <w:r w:rsidR="00A20EA6" w:rsidRPr="00A20EA6">
        <w:rPr>
          <w:rFonts w:cs="Arial"/>
          <w:color w:val="000000"/>
        </w:rPr>
        <w:t>: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1. Утвердить прилагаемый Порядок проверки достоверности сведений об объёмах требуемой древесины для собственных нужд, указанных в заявлениях граждан, </w:t>
      </w:r>
      <w:proofErr w:type="gramStart"/>
      <w:r w:rsidRPr="00A20EA6">
        <w:rPr>
          <w:rFonts w:cs="Arial"/>
          <w:color w:val="000000"/>
        </w:rPr>
        <w:t>контроле за</w:t>
      </w:r>
      <w:proofErr w:type="gramEnd"/>
      <w:r w:rsidRPr="00A20EA6">
        <w:rPr>
          <w:rFonts w:cs="Arial"/>
          <w:color w:val="000000"/>
        </w:rPr>
        <w:t xml:space="preserve"> целевым использованием гражданами древесины, заготовленной для собственных нужд. 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2. Настоящее постановление разместить на официальном сайте Администрации </w:t>
      </w:r>
      <w:r w:rsidR="00F44ED9">
        <w:rPr>
          <w:rFonts w:cs="Arial"/>
          <w:color w:val="000000"/>
        </w:rPr>
        <w:t>Жуланихинского сельсовета</w:t>
      </w:r>
      <w:r w:rsidRPr="00A20EA6">
        <w:rPr>
          <w:rFonts w:cs="Arial"/>
          <w:color w:val="000000"/>
        </w:rPr>
        <w:t>.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3. Настоящее пос</w:t>
      </w:r>
      <w:r w:rsidR="00F44ED9">
        <w:rPr>
          <w:rFonts w:cs="Arial"/>
          <w:color w:val="000000"/>
        </w:rPr>
        <w:t>тановление вступает в силу</w:t>
      </w:r>
      <w:r w:rsidR="00F44ED9" w:rsidRPr="00F44ED9">
        <w:t xml:space="preserve"> </w:t>
      </w:r>
      <w:r w:rsidR="00F44ED9" w:rsidRPr="00EF162F">
        <w:t>со дня его обнародования</w:t>
      </w:r>
      <w:proofErr w:type="gramStart"/>
      <w:r w:rsidRPr="00A20EA6">
        <w:rPr>
          <w:rFonts w:cs="Arial"/>
          <w:color w:val="000000"/>
        </w:rPr>
        <w:t xml:space="preserve"> .</w:t>
      </w:r>
      <w:proofErr w:type="gramEnd"/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4. </w:t>
      </w:r>
      <w:proofErr w:type="gramStart"/>
      <w:r w:rsidRPr="00A20EA6">
        <w:rPr>
          <w:rFonts w:cs="Arial"/>
          <w:color w:val="000000"/>
        </w:rPr>
        <w:t>Контроль за</w:t>
      </w:r>
      <w:proofErr w:type="gramEnd"/>
      <w:r w:rsidRPr="00A20EA6">
        <w:rPr>
          <w:rFonts w:cs="Arial"/>
          <w:color w:val="000000"/>
        </w:rPr>
        <w:t xml:space="preserve"> исполнением настоящего постановления </w:t>
      </w:r>
      <w:bookmarkStart w:id="0" w:name="_GoBack"/>
      <w:bookmarkEnd w:id="0"/>
      <w:r w:rsidR="00F44ED9">
        <w:rPr>
          <w:rFonts w:cs="Arial"/>
          <w:color w:val="000000"/>
        </w:rPr>
        <w:t>оставляю за собой</w:t>
      </w:r>
      <w:r w:rsidRPr="00A20EA6">
        <w:rPr>
          <w:rFonts w:cs="Arial"/>
          <w:color w:val="000000"/>
        </w:rPr>
        <w:t>.</w:t>
      </w:r>
    </w:p>
    <w:p w:rsidR="00A20EA6" w:rsidRDefault="00A20EA6" w:rsidP="00A20EA6">
      <w:pPr>
        <w:tabs>
          <w:tab w:val="left" w:pos="0"/>
        </w:tabs>
        <w:ind w:firstLine="709"/>
        <w:rPr>
          <w:rFonts w:cs="Arial"/>
          <w:color w:val="000000"/>
        </w:rPr>
      </w:pPr>
    </w:p>
    <w:p w:rsidR="00F44ED9" w:rsidRDefault="00F44ED9" w:rsidP="00A20EA6">
      <w:pPr>
        <w:tabs>
          <w:tab w:val="left" w:pos="0"/>
        </w:tabs>
        <w:ind w:firstLine="709"/>
        <w:rPr>
          <w:rFonts w:cs="Arial"/>
          <w:color w:val="000000"/>
        </w:rPr>
      </w:pPr>
    </w:p>
    <w:p w:rsidR="00F44ED9" w:rsidRDefault="00F44ED9" w:rsidP="00A20EA6">
      <w:pPr>
        <w:tabs>
          <w:tab w:val="left" w:pos="0"/>
        </w:tabs>
        <w:ind w:firstLine="709"/>
        <w:rPr>
          <w:rFonts w:cs="Arial"/>
          <w:color w:val="000000"/>
        </w:rPr>
      </w:pPr>
    </w:p>
    <w:p w:rsidR="00F44ED9" w:rsidRPr="00A20EA6" w:rsidRDefault="00F44ED9" w:rsidP="00A20EA6">
      <w:pPr>
        <w:tabs>
          <w:tab w:val="left" w:pos="0"/>
        </w:tabs>
        <w:ind w:firstLine="709"/>
        <w:rPr>
          <w:rFonts w:cs="Arial"/>
          <w:color w:val="000000"/>
        </w:rPr>
      </w:pPr>
    </w:p>
    <w:p w:rsidR="00A20EA6" w:rsidRPr="00A20EA6" w:rsidRDefault="00A20EA6" w:rsidP="00A20EA6">
      <w:pPr>
        <w:tabs>
          <w:tab w:val="left" w:pos="0"/>
        </w:tabs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Глава </w:t>
      </w:r>
      <w:r w:rsidR="00F44ED9">
        <w:rPr>
          <w:rFonts w:cs="Arial"/>
          <w:color w:val="000000"/>
        </w:rPr>
        <w:t>администрации сельсовета                                         И.В.Серебренников</w:t>
      </w:r>
    </w:p>
    <w:p w:rsidR="00A20EA6" w:rsidRDefault="00A20EA6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Default="00F44ED9" w:rsidP="00000BF8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0"/>
        <w:outlineLvl w:val="0"/>
        <w:rPr>
          <w:rFonts w:cs="Arial"/>
          <w:color w:val="000000"/>
        </w:rPr>
      </w:pPr>
    </w:p>
    <w:p w:rsidR="00F44ED9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F44ED9" w:rsidRPr="00A20EA6" w:rsidRDefault="00F44ED9" w:rsidP="00A20EA6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709"/>
        <w:outlineLvl w:val="0"/>
        <w:rPr>
          <w:rFonts w:cs="Arial"/>
          <w:color w:val="000000"/>
        </w:rPr>
      </w:pPr>
    </w:p>
    <w:p w:rsidR="00A20EA6" w:rsidRPr="00A20EA6" w:rsidRDefault="00A20EA6" w:rsidP="00F44ED9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0"/>
        <w:jc w:val="right"/>
        <w:outlineLvl w:val="0"/>
        <w:rPr>
          <w:rFonts w:cs="Arial"/>
          <w:color w:val="000000"/>
        </w:rPr>
      </w:pPr>
      <w:r w:rsidRPr="00A20EA6">
        <w:rPr>
          <w:rFonts w:cs="Arial"/>
          <w:color w:val="000000"/>
        </w:rPr>
        <w:lastRenderedPageBreak/>
        <w:t>Приложение</w:t>
      </w:r>
    </w:p>
    <w:p w:rsidR="00A20EA6" w:rsidRPr="00A20EA6" w:rsidRDefault="00A20EA6" w:rsidP="00F44ED9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к постановлению </w:t>
      </w:r>
      <w:r w:rsidR="00F44ED9">
        <w:rPr>
          <w:rFonts w:cs="Arial"/>
          <w:color w:val="000000"/>
        </w:rPr>
        <w:t>а</w:t>
      </w:r>
      <w:r w:rsidRPr="00A20EA6">
        <w:rPr>
          <w:rFonts w:cs="Arial"/>
          <w:color w:val="000000"/>
        </w:rPr>
        <w:t xml:space="preserve">дминистрации </w:t>
      </w:r>
    </w:p>
    <w:p w:rsidR="00A20EA6" w:rsidRPr="00A20EA6" w:rsidRDefault="00F44ED9" w:rsidP="00F44ED9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0"/>
        <w:jc w:val="right"/>
        <w:rPr>
          <w:rFonts w:cs="Arial"/>
          <w:color w:val="000000"/>
        </w:rPr>
      </w:pPr>
      <w:r>
        <w:rPr>
          <w:rFonts w:cs="Arial"/>
          <w:color w:val="000000"/>
        </w:rPr>
        <w:t>Жуланихинского сельсовета</w:t>
      </w:r>
    </w:p>
    <w:p w:rsidR="00A20EA6" w:rsidRDefault="00F44ED9" w:rsidP="00F44ED9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0"/>
        <w:jc w:val="right"/>
        <w:rPr>
          <w:rFonts w:cs="Arial"/>
          <w:color w:val="000000"/>
        </w:rPr>
      </w:pPr>
      <w:r>
        <w:rPr>
          <w:rFonts w:cs="Arial"/>
          <w:color w:val="000000"/>
        </w:rPr>
        <w:t xml:space="preserve">от </w:t>
      </w:r>
      <w:proofErr w:type="spellStart"/>
      <w:r>
        <w:rPr>
          <w:rFonts w:cs="Arial"/>
          <w:color w:val="000000"/>
        </w:rPr>
        <w:t>______</w:t>
      </w:r>
      <w:r w:rsidR="00A20EA6" w:rsidRPr="00A20EA6">
        <w:rPr>
          <w:rFonts w:cs="Arial"/>
          <w:color w:val="000000"/>
        </w:rPr>
        <w:t>201</w:t>
      </w:r>
      <w:r>
        <w:rPr>
          <w:rFonts w:cs="Arial"/>
          <w:color w:val="000000"/>
        </w:rPr>
        <w:t>9</w:t>
      </w:r>
      <w:proofErr w:type="spellEnd"/>
      <w:r w:rsidR="00A20EA6" w:rsidRPr="00A20EA6">
        <w:rPr>
          <w:rFonts w:cs="Arial"/>
          <w:color w:val="000000"/>
        </w:rPr>
        <w:t xml:space="preserve"> № </w:t>
      </w:r>
      <w:r>
        <w:rPr>
          <w:rFonts w:cs="Arial"/>
          <w:color w:val="000000"/>
        </w:rPr>
        <w:t>____</w:t>
      </w:r>
    </w:p>
    <w:p w:rsidR="00F44ED9" w:rsidRDefault="00F44ED9" w:rsidP="00F44ED9">
      <w:pPr>
        <w:widowControl w:val="0"/>
        <w:tabs>
          <w:tab w:val="left" w:pos="5400"/>
          <w:tab w:val="left" w:pos="5760"/>
        </w:tabs>
        <w:autoSpaceDE w:val="0"/>
        <w:autoSpaceDN w:val="0"/>
        <w:adjustRightInd w:val="0"/>
        <w:ind w:firstLine="0"/>
        <w:jc w:val="right"/>
        <w:rPr>
          <w:rFonts w:cs="Arial"/>
          <w:color w:val="000000"/>
        </w:rPr>
      </w:pPr>
    </w:p>
    <w:p w:rsidR="00A20EA6" w:rsidRPr="00A20EA6" w:rsidRDefault="00A20EA6" w:rsidP="00F44ED9">
      <w:pPr>
        <w:widowControl w:val="0"/>
        <w:autoSpaceDE w:val="0"/>
        <w:autoSpaceDN w:val="0"/>
        <w:adjustRightInd w:val="0"/>
        <w:ind w:firstLine="0"/>
        <w:rPr>
          <w:rFonts w:cs="Arial"/>
          <w:color w:val="000000"/>
        </w:rPr>
      </w:pP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bCs/>
          <w:color w:val="000000"/>
        </w:rPr>
      </w:pPr>
      <w:r w:rsidRPr="00A20EA6">
        <w:rPr>
          <w:rFonts w:cs="Arial"/>
          <w:b/>
          <w:bCs/>
          <w:color w:val="000000"/>
        </w:rPr>
        <w:t>ПОРЯДОК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 xml:space="preserve">проверки достоверности сведений об объёмах требуемой древесины для собственных нужд, указанных в заявлениях граждан, </w:t>
      </w:r>
      <w:proofErr w:type="gramStart"/>
      <w:r w:rsidRPr="00A20EA6">
        <w:rPr>
          <w:rFonts w:cs="Arial"/>
          <w:b/>
          <w:color w:val="000000"/>
        </w:rPr>
        <w:t>контроле за</w:t>
      </w:r>
      <w:proofErr w:type="gramEnd"/>
      <w:r w:rsidRPr="00A20EA6">
        <w:rPr>
          <w:rFonts w:cs="Arial"/>
          <w:b/>
          <w:color w:val="000000"/>
        </w:rPr>
        <w:t xml:space="preserve"> целевым использованием гражданами древесины, заготовленной для собственных нужд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color w:val="000000"/>
        </w:rPr>
      </w:pP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1. Общие положения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1.1. </w:t>
      </w:r>
      <w:proofErr w:type="gramStart"/>
      <w:r w:rsidRPr="00A20EA6">
        <w:rPr>
          <w:rFonts w:cs="Arial"/>
          <w:color w:val="000000"/>
        </w:rPr>
        <w:t xml:space="preserve">Порядок проверки достоверности сведений об объёмах требуемой древесины для собственных нужд, указанных в заявлениях граждан, контроле за целевым использованием гражданами древесины, заготовленной для собственных нужд (далее - Порядок), разработан в соответствии с Лесным кодексом Российской Федерации, законом Алтайского края </w:t>
      </w:r>
      <w:hyperlink r:id="rId10" w:tooltip="№ 87-ЗС" w:history="1">
        <w:r w:rsidRPr="00A20EA6">
          <w:rPr>
            <w:rFonts w:cs="Arial"/>
            <w:color w:val="0000FF"/>
          </w:rPr>
          <w:t>от 10.09.2007 № 87-ЗС</w:t>
        </w:r>
      </w:hyperlink>
      <w:r w:rsidRPr="00A20EA6">
        <w:rPr>
          <w:rFonts w:cs="Arial"/>
          <w:color w:val="000000"/>
        </w:rPr>
        <w:t xml:space="preserve"> «О регулировании отдельных лесных отношений на территории Алтайского края» (далее - Закон </w:t>
      </w:r>
      <w:hyperlink r:id="rId11" w:tooltip="№ 87-ЗС" w:history="1">
        <w:r w:rsidRPr="00A20EA6">
          <w:rPr>
            <w:rFonts w:cs="Arial"/>
            <w:color w:val="0000FF"/>
          </w:rPr>
          <w:t>№ 87-ЗС</w:t>
        </w:r>
      </w:hyperlink>
      <w:r w:rsidRPr="00A20EA6">
        <w:rPr>
          <w:rFonts w:cs="Arial"/>
          <w:color w:val="000000"/>
        </w:rPr>
        <w:t xml:space="preserve"> «О регулировании отдельных лесных отношений на территории</w:t>
      </w:r>
      <w:proofErr w:type="gramEnd"/>
      <w:r w:rsidRPr="00A20EA6">
        <w:rPr>
          <w:rFonts w:cs="Arial"/>
          <w:color w:val="000000"/>
        </w:rPr>
        <w:t xml:space="preserve"> </w:t>
      </w:r>
      <w:proofErr w:type="gramStart"/>
      <w:r w:rsidRPr="00A20EA6">
        <w:rPr>
          <w:rFonts w:cs="Arial"/>
          <w:color w:val="000000"/>
        </w:rPr>
        <w:t>Алтайского края»).</w:t>
      </w:r>
      <w:proofErr w:type="gramEnd"/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1.2. </w:t>
      </w:r>
      <w:proofErr w:type="gramStart"/>
      <w:r w:rsidRPr="00A20EA6">
        <w:rPr>
          <w:rFonts w:cs="Arial"/>
          <w:color w:val="000000"/>
        </w:rPr>
        <w:t xml:space="preserve">Под Порядком понимается деятельность специалистов органов местного самоуправления </w:t>
      </w:r>
      <w:r w:rsidR="00F44ED9">
        <w:rPr>
          <w:rFonts w:cs="Arial"/>
          <w:color w:val="000000"/>
        </w:rPr>
        <w:t>администрации Жуланихинского сельсовета Заринского района Алтайского края</w:t>
      </w:r>
      <w:r w:rsidRPr="00A20EA6">
        <w:rPr>
          <w:rFonts w:cs="Arial"/>
          <w:color w:val="000000"/>
        </w:rPr>
        <w:t xml:space="preserve"> (далее Комиссия), направленная на соблюдение гражданами требований законодательства Российской Федерации, Закона </w:t>
      </w:r>
      <w:hyperlink r:id="rId12" w:tooltip="№ 87-ЗС" w:history="1">
        <w:r w:rsidRPr="00A20EA6">
          <w:rPr>
            <w:rFonts w:cs="Arial"/>
            <w:color w:val="0000FF"/>
          </w:rPr>
          <w:t>№ 87-ЗС</w:t>
        </w:r>
      </w:hyperlink>
      <w:r w:rsidRPr="00A20EA6">
        <w:rPr>
          <w:rFonts w:cs="Arial"/>
          <w:color w:val="000000"/>
        </w:rPr>
        <w:t xml:space="preserve"> «О регулировании отдельных лесных отношений на территории Алтайского края» в области использования древесины, заготовленной по договорам купли - продажи лесных насаждений для собственных нужд для целей, указанных в подпункте 1.3. настоящего Порядка, посредством проведения</w:t>
      </w:r>
      <w:proofErr w:type="gramEnd"/>
      <w:r w:rsidRPr="00A20EA6">
        <w:rPr>
          <w:rFonts w:cs="Arial"/>
          <w:color w:val="000000"/>
        </w:rPr>
        <w:t xml:space="preserve"> проверок, а также принятия мер по фактам отчуждения или передачи другому лицу древесины, заготовленной гражданами для собственных нужд. 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1.3. </w:t>
      </w:r>
      <w:proofErr w:type="gramStart"/>
      <w:r w:rsidRPr="00A20EA6">
        <w:rPr>
          <w:rFonts w:cs="Arial"/>
          <w:color w:val="000000"/>
        </w:rPr>
        <w:t>Проверка достоверности сведений об объёмах требуемой древесины для собственных нужд, указанных в заявлениях граждан, а также проверка целевого использования гражданами древесины, заготовленной для собственных нужд (далее – Проверка) проводится в отношении объёма древесины, указанной в заявлении граждан, в отношении древесины, предоставленной гражданам для заготовки по договорам купли - продажи лесных насаждений для собственных нужд для следующих целей:</w:t>
      </w:r>
      <w:proofErr w:type="gramEnd"/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ремонта жилого дома, части жилого дома, иных жилых помещений и хозяйственных построек; индивидуального жилищного строительства.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2. Обязанности должностных лиц Комиссии при проведении проверки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Должностные лица Комиссии при проведении проверки обязаны: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своевременно и в полной мере исполнять предоставленные </w:t>
      </w:r>
      <w:proofErr w:type="gramStart"/>
      <w:r w:rsidRPr="00A20EA6">
        <w:rPr>
          <w:rFonts w:cs="Arial"/>
          <w:color w:val="000000"/>
        </w:rPr>
        <w:t>в соответствии с настоящим Порядком полномочия по осуществлению контроля достоверности сведений об объёмах требуемой древесины для собственных нужд</w:t>
      </w:r>
      <w:proofErr w:type="gramEnd"/>
      <w:r w:rsidRPr="00A20EA6">
        <w:rPr>
          <w:rFonts w:cs="Arial"/>
          <w:color w:val="000000"/>
        </w:rPr>
        <w:t>, указанных в заявлениях граждан, проверке целевого использования гражданами древесины, заготовленной для собственных нужд;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соблюдать законодательство Российской Федерации, права и законные интересы граждан, в отношении которых проводится проверка;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проводить проверку только во время исполнения служебных обязанностей, посещать места строительств, ремонта и (или) реконструкции объектов граждан при предъявлении служебных удостоверений;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не препятствовать гражданам, их представителям, присутствующим при проведении проверки, давать разъяснения по вопросам, относящимся к предмету </w:t>
      </w:r>
      <w:r w:rsidRPr="00A20EA6">
        <w:rPr>
          <w:rFonts w:cs="Arial"/>
          <w:color w:val="000000"/>
        </w:rPr>
        <w:lastRenderedPageBreak/>
        <w:t>проверки;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представлять гражданам либо их представителям, присутствующим при проведении проверки, необходимую информацию и документы, относящиеся к предмету проверки;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соблюдать сроки проведения проверки, установленные настоящим Порядком;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знакомить граждан либо их представителей с результатами проверки;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не требовать от гражданина документы и иные сведения, представление которых не предусмотрено настоящим Порядком.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3. Права граждан при проведении проверки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Граждане при проведении проверки имеют право: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непосредственно присутствовать при проведении проверки, давать объяснения по вопросам, относящимся к предмету проверки;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получать от должностных лиц Комиссии информацию и документы, которые относятся к предмету проверки; 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должностных лиц Комиссии;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обжаловать действия (бездействие) должностных лиц Комиссии, повлекшие за собой нарушение прав гражданина при проведении проверки, в соответствии с законодательством Российской Федерации.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4. Порядок организации и проведения проверки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4.1. В случае Проверки достоверности сведений об объёмах требуемой древесины для собственных нужд, указанных в заявлениях граждан, Проверка проводится 3 раза в месяц, по мере поступления заявлений граждан.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4.1.1. Основанием для Проверки является подача гражданином в </w:t>
      </w:r>
      <w:r w:rsidR="00000BF8">
        <w:rPr>
          <w:rFonts w:cs="Arial"/>
          <w:color w:val="000000"/>
        </w:rPr>
        <w:t xml:space="preserve">администрацию Жуланихинского сельсовет Заринского района Алтайского края </w:t>
      </w:r>
      <w:r w:rsidRPr="00A20EA6">
        <w:rPr>
          <w:rFonts w:cs="Arial"/>
          <w:color w:val="000000"/>
        </w:rPr>
        <w:t xml:space="preserve"> (далее – </w:t>
      </w:r>
      <w:r w:rsidR="00000BF8">
        <w:rPr>
          <w:rFonts w:cs="Arial"/>
          <w:color w:val="000000"/>
        </w:rPr>
        <w:t>администрация сельсовета</w:t>
      </w:r>
      <w:r w:rsidRPr="00A20EA6">
        <w:rPr>
          <w:rFonts w:cs="Arial"/>
          <w:color w:val="000000"/>
        </w:rPr>
        <w:t xml:space="preserve">) пакета документов для постановки на учёт граждан, испытывающих потребность в древесине для собственных нужд. 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4.1.2. В случае несоответствия заявленного гражданином объема древесины реальной потребности для удовлетворения собственных нужд гражданин обеспечивается древесиной в объеме, установленном Комиссией исходя из реальной потребности.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4.2. В случае Проверки </w:t>
      </w:r>
      <w:proofErr w:type="gramStart"/>
      <w:r w:rsidRPr="00A20EA6">
        <w:rPr>
          <w:rFonts w:cs="Arial"/>
          <w:color w:val="000000"/>
        </w:rPr>
        <w:t>контроля за</w:t>
      </w:r>
      <w:proofErr w:type="gramEnd"/>
      <w:r w:rsidRPr="00A20EA6">
        <w:rPr>
          <w:rFonts w:cs="Arial"/>
          <w:color w:val="000000"/>
        </w:rPr>
        <w:t xml:space="preserve"> целевым использованием гражданами древесины, заготовленной для собственных нужд, Проверка проводится на основании ежегодных планов проведения проверок.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4.2.1. Основанием для включения Проверки в ежегодный план проведения проверок является истечение 60 дней со дня окончания срока действия договора купли - продажи лесных насаждений для собственных нужд.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4.2.2. В ежегодном плане проведения Проверок указываются следующие сведения: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фамилия, имя, отчество, гражданина, в отношении которого проводится проверка;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место жительства гражданина;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предмет Проверки и срок ее проведения;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дата начала и срок проведения Проверки.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4.2.3. Ежегодный план проведения Проверок утверждается </w:t>
      </w:r>
      <w:r w:rsidR="00000BF8">
        <w:rPr>
          <w:rFonts w:cs="Arial"/>
          <w:color w:val="000000"/>
        </w:rPr>
        <w:t>главой администрации сельсовета</w:t>
      </w:r>
      <w:r w:rsidRPr="00A20EA6">
        <w:rPr>
          <w:rFonts w:cs="Arial"/>
          <w:color w:val="000000"/>
        </w:rPr>
        <w:t xml:space="preserve"> до 20 декабря года, предшествующего году проведения Проверок. 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Изменения в ежегодный план проведения Проверок вносятся на основании обращений граждан о переносе срока проведения Проверок.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4.2.4. Проверка осуществляется по спискам отделов обеспечения полномочий в области лесных отношений по лесничества, представленным в </w:t>
      </w:r>
      <w:r w:rsidR="00000BF8">
        <w:rPr>
          <w:rFonts w:cs="Arial"/>
          <w:color w:val="000000"/>
        </w:rPr>
        <w:t xml:space="preserve">администрацию </w:t>
      </w:r>
      <w:r w:rsidR="00000BF8">
        <w:rPr>
          <w:rFonts w:cs="Arial"/>
          <w:color w:val="000000"/>
        </w:rPr>
        <w:lastRenderedPageBreak/>
        <w:t>сельсовета</w:t>
      </w:r>
      <w:r w:rsidRPr="00A20EA6">
        <w:rPr>
          <w:rFonts w:cs="Arial"/>
          <w:color w:val="000000"/>
        </w:rPr>
        <w:t xml:space="preserve"> по Договорам купли - продажи лесных насаждений, по которым на момент Проверки истек срок один год с момента заключения Договора. 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4.2.5. Срок проведения Проверки не может превышать 30 рабочих дней.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4.2.6. Комиссия в срок, указанный в ежегодном плане проведения Проверок, направляет гражданам извещение о проведении Проверки целевого использования древесины, заготовленной для собственных нужд, по форме согласно приложению № 1 к настоящему Порядку заказным почтовым отправлением с уведомлением о вручении, либо вручает извещение непосредственно гражданину или его представителю под роспись.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4.2.7. </w:t>
      </w:r>
      <w:proofErr w:type="gramStart"/>
      <w:r w:rsidRPr="00A20EA6">
        <w:rPr>
          <w:rFonts w:cs="Arial"/>
          <w:color w:val="000000"/>
        </w:rPr>
        <w:t>Контроль за целевым использованием древесины проводится при участии гражданина либо его представителя по указанному адресу в ежегодном плане Проверки об использовании заготовленной древесины по месту строительства, ремонта и (или) реконструкции объекта гражданина в указанные в извещении дату и время.</w:t>
      </w:r>
      <w:proofErr w:type="gramEnd"/>
      <w:r w:rsidRPr="00A20EA6">
        <w:rPr>
          <w:rFonts w:cs="Arial"/>
          <w:color w:val="000000"/>
        </w:rPr>
        <w:t xml:space="preserve"> По результатам Проверки Комиссией, проводящей Проверку, составляется акт проверки целевого использования древесины (далее - Акт Проверки) согласно приложению № 3 к настоящему Порядку.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4.2.8. Акт Проверки составляется непосредственно после ее завершения в 2 экземплярах, один из которых вручается гражданину либо его представителю под расписку об ознакомлении либо отказе в ознакомлении с Актом проверки. Если указанным способом Акт Проверки не представляется возможным вручить гражданину либо его представителю, а также в случае отказа проверяемого лица дать расписку об ознакомлении либо об отказе в ознакомлении с Актом Проверки, Акт Проверки направляется заказным почтовым отправлением с уведомлением о вручении, которое приобщается к экземпляру Акта Проверки.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4.2.9. Для фиксации информации, получаемой в ходе проведения Проверки, могут осуществляться фото- и видеосъемка, о чем в Акте Проверки делается соответствующая запись. Фото- и видеоматериалы прикладываются к Акту Проверки в виде записи на электронном или ином носителе.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4.2.10. В случае выявления факта отчуждения или передачи другому лицу иными способами древесины, заготовленной для собственных нужд, Комиссия производит начисление неустойки в размере 20-ти кратной ставки платы за единицу объема лесных ресурсов. В течение 5 дней со дня составления Акта Проверки направляет гражданину претензию заказным почтовым отправлением с уведомлением о вручении.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4.2.11. В случае непогашения гражданином неустойки в установленный претензией срок Комиссия в течение 10 дней со дня истечения срока уплаты неустойки, установленного в претензии, направляет в суд исковое заявление о взыскании неустойки.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4.2.12. В случае уклонения гражданина от проведения Проверки Комиссией, проводящей Проверку, составляется Акт о невозможности проведения проверки целевого использования древесины. 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В Акте о невозможности проведения Проверки целевого использования древесины указываются: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дата, время и место составления Акта;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должность, фамилия, имя, отчество должностного лица Комиссии, уполномоченного на проведение Проверки;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фамилия, имя, отчество гражданина, в отношении которого проводится Проверка, место жительства гражданина;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обстоятельства, препятствующие проведению Проверки;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подпись должностного лица Комиссии, уполномоченного на проведение Проверки.</w:t>
      </w:r>
    </w:p>
    <w:p w:rsidR="00000BF8" w:rsidRDefault="00A20EA6" w:rsidP="00000BF8">
      <w:pPr>
        <w:widowControl w:val="0"/>
        <w:autoSpaceDE w:val="0"/>
        <w:autoSpaceDN w:val="0"/>
        <w:adjustRightInd w:val="0"/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Акт о невозможности проведения Проверки целевого использования древесины составляется в 2 экземплярах, один из которых направляется гражданину заказным почтовым отправл</w:t>
      </w:r>
      <w:r w:rsidR="00000BF8">
        <w:rPr>
          <w:rFonts w:cs="Arial"/>
          <w:color w:val="000000"/>
        </w:rPr>
        <w:t>ением с уведомлением о вручении.</w:t>
      </w:r>
    </w:p>
    <w:p w:rsidR="00000BF8" w:rsidRDefault="00000BF8" w:rsidP="00A20EA6">
      <w:pPr>
        <w:widowControl w:val="0"/>
        <w:autoSpaceDE w:val="0"/>
        <w:autoSpaceDN w:val="0"/>
        <w:adjustRightInd w:val="0"/>
        <w:ind w:firstLine="0"/>
        <w:rPr>
          <w:rFonts w:cs="Arial"/>
          <w:color w:val="000000"/>
        </w:rPr>
      </w:pPr>
    </w:p>
    <w:p w:rsidR="00000BF8" w:rsidRDefault="00000BF8" w:rsidP="00A20EA6">
      <w:pPr>
        <w:widowControl w:val="0"/>
        <w:autoSpaceDE w:val="0"/>
        <w:autoSpaceDN w:val="0"/>
        <w:adjustRightInd w:val="0"/>
        <w:ind w:firstLine="0"/>
        <w:rPr>
          <w:rFonts w:cs="Arial"/>
          <w:color w:val="000000"/>
        </w:rPr>
      </w:pPr>
    </w:p>
    <w:p w:rsidR="00000BF8" w:rsidRPr="00A20EA6" w:rsidRDefault="00000BF8" w:rsidP="00A20EA6">
      <w:pPr>
        <w:widowControl w:val="0"/>
        <w:autoSpaceDE w:val="0"/>
        <w:autoSpaceDN w:val="0"/>
        <w:adjustRightInd w:val="0"/>
        <w:ind w:firstLine="0"/>
        <w:rPr>
          <w:rFonts w:cs="Arial"/>
          <w:color w:val="000000"/>
        </w:rPr>
      </w:pP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Приложение № 1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к Порядку проверки достоверности сведений </w:t>
      </w:r>
      <w:proofErr w:type="gramStart"/>
      <w:r w:rsidRPr="00A20EA6">
        <w:rPr>
          <w:rFonts w:cs="Arial"/>
          <w:color w:val="000000"/>
        </w:rPr>
        <w:t>об</w:t>
      </w:r>
      <w:proofErr w:type="gramEnd"/>
      <w:r w:rsidRPr="00A20EA6">
        <w:rPr>
          <w:rFonts w:cs="Arial"/>
          <w:color w:val="000000"/>
        </w:rPr>
        <w:t xml:space="preserve">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объёмах требуемой древесины </w:t>
      </w:r>
      <w:proofErr w:type="gramStart"/>
      <w:r w:rsidRPr="00A20EA6">
        <w:rPr>
          <w:rFonts w:cs="Arial"/>
          <w:color w:val="000000"/>
        </w:rPr>
        <w:t>для</w:t>
      </w:r>
      <w:proofErr w:type="gramEnd"/>
      <w:r w:rsidRPr="00A20EA6">
        <w:rPr>
          <w:rFonts w:cs="Arial"/>
          <w:color w:val="000000"/>
        </w:rPr>
        <w:t xml:space="preserve"> собственных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нужд, указанных в заявлениях граждан, контроле </w:t>
      </w:r>
    </w:p>
    <w:p w:rsidR="00A20EA6" w:rsidRPr="00A20EA6" w:rsidRDefault="00A20EA6" w:rsidP="00000BF8">
      <w:pPr>
        <w:tabs>
          <w:tab w:val="left" w:pos="4050"/>
        </w:tabs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за целевым использованием гражданами древесины</w:t>
      </w:r>
    </w:p>
    <w:p w:rsidR="00A20EA6" w:rsidRPr="00A20EA6" w:rsidRDefault="00A20EA6" w:rsidP="00000BF8">
      <w:pPr>
        <w:tabs>
          <w:tab w:val="left" w:pos="4050"/>
        </w:tabs>
        <w:ind w:firstLine="0"/>
        <w:jc w:val="right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заготовленной</w:t>
      </w:r>
      <w:proofErr w:type="gramEnd"/>
      <w:r w:rsidRPr="00A20EA6">
        <w:rPr>
          <w:rFonts w:cs="Arial"/>
          <w:color w:val="000000"/>
        </w:rPr>
        <w:t xml:space="preserve"> для собственных нужд</w:t>
      </w:r>
    </w:p>
    <w:p w:rsidR="00A20EA6" w:rsidRPr="00A20EA6" w:rsidRDefault="00A20EA6" w:rsidP="00A20EA6">
      <w:pPr>
        <w:ind w:firstLine="709"/>
        <w:jc w:val="right"/>
        <w:rPr>
          <w:rFonts w:cs="Arial"/>
          <w:color w:val="000000"/>
        </w:rPr>
      </w:pPr>
    </w:p>
    <w:p w:rsidR="00A20EA6" w:rsidRPr="00A20EA6" w:rsidRDefault="00A20EA6" w:rsidP="00A20EA6">
      <w:pPr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</w:t>
      </w:r>
    </w:p>
    <w:p w:rsidR="00A20EA6" w:rsidRPr="00A20EA6" w:rsidRDefault="00A20EA6" w:rsidP="00A20EA6">
      <w:pPr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</w:t>
      </w:r>
      <w:r w:rsidRPr="00A20EA6">
        <w:rPr>
          <w:rFonts w:cs="Arial"/>
          <w:color w:val="000000"/>
        </w:rPr>
        <w:br/>
        <w:t>(фамилия, имя, отчество гражданина)</w:t>
      </w:r>
      <w:r w:rsidRPr="00A20EA6">
        <w:rPr>
          <w:rFonts w:cs="Arial"/>
          <w:color w:val="000000"/>
        </w:rPr>
        <w:br/>
        <w:t>_____________________________________________</w:t>
      </w:r>
      <w:r w:rsidRPr="00A20EA6">
        <w:rPr>
          <w:rFonts w:cs="Arial"/>
          <w:color w:val="000000"/>
        </w:rPr>
        <w:br/>
        <w:t>_____________________________________________</w:t>
      </w:r>
      <w:r w:rsidRPr="00A20EA6">
        <w:rPr>
          <w:rFonts w:cs="Arial"/>
          <w:color w:val="000000"/>
        </w:rPr>
        <w:br/>
        <w:t>(место жительства гражданина)</w:t>
      </w:r>
    </w:p>
    <w:p w:rsidR="00A20EA6" w:rsidRPr="00A20EA6" w:rsidRDefault="00A20EA6" w:rsidP="00A20EA6">
      <w:pPr>
        <w:ind w:firstLine="709"/>
        <w:jc w:val="center"/>
        <w:rPr>
          <w:rFonts w:cs="Arial"/>
          <w:b/>
          <w:color w:val="000000"/>
        </w:rPr>
      </w:pPr>
    </w:p>
    <w:p w:rsidR="00A20EA6" w:rsidRPr="00A20EA6" w:rsidRDefault="00A20EA6" w:rsidP="00A20EA6">
      <w:pPr>
        <w:ind w:firstLine="709"/>
        <w:jc w:val="center"/>
        <w:rPr>
          <w:rFonts w:cs="Arial"/>
          <w:color w:val="000000"/>
        </w:rPr>
      </w:pPr>
      <w:r w:rsidRPr="00A20EA6">
        <w:rPr>
          <w:rFonts w:cs="Arial"/>
          <w:b/>
          <w:color w:val="000000"/>
        </w:rPr>
        <w:t>ИЗВЕЩЕНИЕ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о проверки достоверности сведений об объёмах требуемой древесины для собственных нужд, указанных в заявлениях граждан, о </w:t>
      </w:r>
      <w:proofErr w:type="gramStart"/>
      <w:r w:rsidRPr="00A20EA6">
        <w:rPr>
          <w:rFonts w:cs="Arial"/>
          <w:color w:val="000000"/>
        </w:rPr>
        <w:t>контроле за</w:t>
      </w:r>
      <w:proofErr w:type="gramEnd"/>
      <w:r w:rsidRPr="00A20EA6">
        <w:rPr>
          <w:rFonts w:cs="Arial"/>
          <w:color w:val="000000"/>
        </w:rPr>
        <w:t xml:space="preserve"> целевым использованием гражданами древесины, заготовленной для собственных нужд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Во исполнение пункта 7 статьи 8 законом Алтайского края </w:t>
      </w:r>
      <w:hyperlink r:id="rId13" w:tooltip="№ 87-ЗС" w:history="1">
        <w:r w:rsidRPr="00A20EA6">
          <w:rPr>
            <w:rFonts w:cs="Arial"/>
            <w:color w:val="0000FF"/>
          </w:rPr>
          <w:t>от 10.09.2007 № 87-ЗС</w:t>
        </w:r>
      </w:hyperlink>
      <w:r w:rsidRPr="00A20EA6">
        <w:rPr>
          <w:rFonts w:cs="Arial"/>
          <w:color w:val="000000"/>
        </w:rPr>
        <w:t xml:space="preserve"> «О регулировании отдельных лесных отношений на территории Алтайского края» просим Вас прибыть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"___" _________ 20__ года </w:t>
      </w:r>
      <w:proofErr w:type="gramStart"/>
      <w:r w:rsidRPr="00A20EA6">
        <w:rPr>
          <w:rFonts w:cs="Arial"/>
          <w:color w:val="000000"/>
        </w:rPr>
        <w:t>к</w:t>
      </w:r>
      <w:proofErr w:type="gramEnd"/>
      <w:r w:rsidRPr="00A20EA6">
        <w:rPr>
          <w:rFonts w:cs="Arial"/>
          <w:color w:val="000000"/>
        </w:rPr>
        <w:t xml:space="preserve"> ____________________ по адресу: ______________________ (указать время)____________________________________________________________________________ 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1. Для проверки достоверности сведений об объёмах требуемой древесины для собственных нужд, указанных в Вашем заявлении.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2. </w:t>
      </w:r>
      <w:proofErr w:type="gramStart"/>
      <w:r w:rsidRPr="00A20EA6">
        <w:rPr>
          <w:rFonts w:cs="Arial"/>
          <w:color w:val="000000"/>
        </w:rPr>
        <w:t>Для осуществления проверки целевого использования древесины, заготовленной Вами для собственных нужд по договору купли-продажи лесных насаждений для собственных нужд от "___" _____________20__ года N ____.</w:t>
      </w:r>
      <w:r w:rsidRPr="00A20EA6">
        <w:rPr>
          <w:rFonts w:cs="Arial"/>
          <w:color w:val="000000"/>
        </w:rPr>
        <w:br/>
      </w:r>
      <w:r w:rsidRPr="00A20EA6">
        <w:rPr>
          <w:rFonts w:cs="Arial"/>
          <w:color w:val="000000"/>
        </w:rPr>
        <w:br/>
        <w:t xml:space="preserve">В случае осуществления проверки по пункту 2 ИЗВЕЩЕНИЯ просим в срок до ___________________ представить в </w:t>
      </w:r>
      <w:r w:rsidR="00121350">
        <w:rPr>
          <w:rFonts w:cs="Arial"/>
          <w:color w:val="000000"/>
        </w:rPr>
        <w:t>администрацию Жуланихинского сельсовета</w:t>
      </w:r>
      <w:r w:rsidRPr="00A20EA6">
        <w:rPr>
          <w:rFonts w:cs="Arial"/>
          <w:color w:val="000000"/>
        </w:rPr>
        <w:t xml:space="preserve">: </w:t>
      </w:r>
      <w:r w:rsidR="00121350">
        <w:rPr>
          <w:rFonts w:cs="Arial"/>
          <w:color w:val="000000"/>
        </w:rPr>
        <w:t>село Жуланиха</w:t>
      </w:r>
      <w:r w:rsidRPr="00A20EA6">
        <w:rPr>
          <w:rFonts w:cs="Arial"/>
          <w:color w:val="000000"/>
        </w:rPr>
        <w:t xml:space="preserve">, </w:t>
      </w:r>
      <w:r w:rsidR="00121350">
        <w:rPr>
          <w:rFonts w:cs="Arial"/>
          <w:color w:val="000000"/>
        </w:rPr>
        <w:t>ул. Ленина, 2</w:t>
      </w:r>
      <w:r w:rsidRPr="00A20EA6">
        <w:rPr>
          <w:rFonts w:cs="Arial"/>
          <w:color w:val="000000"/>
        </w:rPr>
        <w:t xml:space="preserve"> отчет об использовании заготовленной древесины по форме, предусмотренной Порядком проверки достоверности сведений об объёмах требуемой</w:t>
      </w:r>
      <w:proofErr w:type="gramEnd"/>
      <w:r w:rsidRPr="00A20EA6">
        <w:rPr>
          <w:rFonts w:cs="Arial"/>
          <w:color w:val="000000"/>
        </w:rPr>
        <w:t xml:space="preserve"> древесины для собственных нужд, указанных в заявлениях граждан, </w:t>
      </w:r>
      <w:proofErr w:type="gramStart"/>
      <w:r w:rsidRPr="00A20EA6">
        <w:rPr>
          <w:rFonts w:cs="Arial"/>
          <w:color w:val="000000"/>
        </w:rPr>
        <w:t>контроле за</w:t>
      </w:r>
      <w:proofErr w:type="gramEnd"/>
      <w:r w:rsidRPr="00A20EA6">
        <w:rPr>
          <w:rFonts w:cs="Arial"/>
          <w:color w:val="000000"/>
        </w:rPr>
        <w:t xml:space="preserve"> целевым использованием гражданами древесины, заготовленной для собственных нужд.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В случае невозможности личного присутствия при Проверке просим направить уполномоченного представителя для участия в Проверке (на основании доверенности). _________________________ ____________________ _______________________________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(должность руководителя) (подпись) (ФИО)</w:t>
      </w:r>
    </w:p>
    <w:p w:rsidR="00A20EA6" w:rsidRDefault="00A20EA6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Pr="00A20EA6" w:rsidRDefault="00000BF8" w:rsidP="00A20EA6">
      <w:pPr>
        <w:ind w:firstLine="709"/>
        <w:rPr>
          <w:rFonts w:cs="Arial"/>
          <w:color w:val="000000"/>
        </w:rPr>
      </w:pP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Приложение № 2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к Порядку проверки достоверности сведений </w:t>
      </w:r>
      <w:proofErr w:type="gramStart"/>
      <w:r w:rsidRPr="00A20EA6">
        <w:rPr>
          <w:rFonts w:cs="Arial"/>
          <w:color w:val="000000"/>
        </w:rPr>
        <w:t>об</w:t>
      </w:r>
      <w:proofErr w:type="gramEnd"/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объемах</w:t>
      </w:r>
      <w:proofErr w:type="gramEnd"/>
      <w:r w:rsidRPr="00A20EA6">
        <w:rPr>
          <w:rFonts w:cs="Arial"/>
          <w:color w:val="000000"/>
        </w:rPr>
        <w:t xml:space="preserve"> требуемой древесины для собственных нужд,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указанных в заявлениях граждан, контроле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за целевым использованием гражданами древесины,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заготовленной</w:t>
      </w:r>
      <w:proofErr w:type="gramEnd"/>
      <w:r w:rsidRPr="00A20EA6">
        <w:rPr>
          <w:rFonts w:cs="Arial"/>
          <w:color w:val="000000"/>
        </w:rPr>
        <w:t xml:space="preserve"> для собственных нужд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В управление Администрации </w:t>
      </w:r>
      <w:r w:rsidR="00000BF8">
        <w:rPr>
          <w:rFonts w:cs="Arial"/>
          <w:color w:val="000000"/>
        </w:rPr>
        <w:t>Жуланихинского сельсовета</w:t>
      </w:r>
      <w:r w:rsidRPr="00A20EA6">
        <w:rPr>
          <w:rFonts w:cs="Arial"/>
          <w:color w:val="000000"/>
        </w:rPr>
        <w:t xml:space="preserve"> __________________________________________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 фамилия, имя, отчество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паспортные данные: __________________________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 адрес (место регистрации по данным паспорта)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адрес фактического проживания ________________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</w:t>
      </w:r>
    </w:p>
    <w:p w:rsidR="00A20EA6" w:rsidRPr="00A20EA6" w:rsidRDefault="00A20EA6" w:rsidP="00A20EA6">
      <w:pPr>
        <w:widowControl w:val="0"/>
        <w:autoSpaceDE w:val="0"/>
        <w:autoSpaceDN w:val="0"/>
        <w:adjustRightInd w:val="0"/>
        <w:ind w:firstLine="709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телефон _____________________________________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 </w:t>
      </w:r>
    </w:p>
    <w:p w:rsidR="00A20EA6" w:rsidRPr="00A20EA6" w:rsidRDefault="00A20EA6" w:rsidP="00A20EA6">
      <w:pPr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ОТЧЕТ</w:t>
      </w:r>
    </w:p>
    <w:p w:rsidR="00A20EA6" w:rsidRPr="00A20EA6" w:rsidRDefault="00A20EA6" w:rsidP="00A20EA6">
      <w:pPr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об использовании полученной древесины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Я, _______________________________________________________________________,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(фамилия, имя, отчество (при наличии) гражданина)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осуществив заготовку, покупку деловой древесины на территории Алтайского края,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в _____________________________лесничестве ___________________________лесхозе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по договору купли-продажи лесных насаждений для собственных нужд 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от "__" _________ 20__ года N _____ для целей _________________________представляю 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отчет об использовании заготовленной древесины: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972"/>
        <w:gridCol w:w="2773"/>
        <w:gridCol w:w="3699"/>
      </w:tblGrid>
      <w:tr w:rsidR="00A20EA6" w:rsidRPr="00A20EA6" w:rsidTr="001B1742">
        <w:trPr>
          <w:tblCellSpacing w:w="15" w:type="dxa"/>
          <w:jc w:val="center"/>
        </w:trPr>
        <w:tc>
          <w:tcPr>
            <w:tcW w:w="2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</w:tcPr>
          <w:p w:rsidR="00A20EA6" w:rsidRPr="00A20EA6" w:rsidRDefault="00A20EA6" w:rsidP="00A20EA6">
            <w:pPr>
              <w:ind w:firstLine="0"/>
              <w:rPr>
                <w:rFonts w:cs="Arial"/>
                <w:color w:val="000000"/>
              </w:rPr>
            </w:pPr>
            <w:r w:rsidRPr="00A20EA6">
              <w:rPr>
                <w:rFonts w:cs="Arial"/>
                <w:color w:val="000000"/>
              </w:rPr>
              <w:t>Объем древесины, предоставленной для заготовки для собственных нужд, по договору (куб. м)</w:t>
            </w: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</w:tcPr>
          <w:p w:rsidR="00A20EA6" w:rsidRPr="00A20EA6" w:rsidRDefault="00A20EA6" w:rsidP="00A20EA6">
            <w:pPr>
              <w:ind w:firstLine="0"/>
              <w:rPr>
                <w:rFonts w:cs="Arial"/>
                <w:color w:val="000000"/>
              </w:rPr>
            </w:pPr>
            <w:r w:rsidRPr="00A20EA6">
              <w:rPr>
                <w:rFonts w:cs="Arial"/>
                <w:color w:val="000000"/>
              </w:rPr>
              <w:t>Объем древесины, заготовленной для собственных нужд, по договору (куб. м)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</w:tcPr>
          <w:p w:rsidR="00A20EA6" w:rsidRPr="00A20EA6" w:rsidRDefault="00A20EA6" w:rsidP="00A20EA6">
            <w:pPr>
              <w:ind w:firstLine="0"/>
              <w:rPr>
                <w:rFonts w:cs="Arial"/>
                <w:color w:val="000000"/>
              </w:rPr>
            </w:pPr>
            <w:r w:rsidRPr="00A20EA6">
              <w:rPr>
                <w:rFonts w:cs="Arial"/>
                <w:color w:val="000000"/>
              </w:rPr>
              <w:t>Объем заготовленной древесины, находящийся по месту строительства, ремонта и (или) реконструкции объекта (куб. м) &lt;*&gt;</w:t>
            </w:r>
          </w:p>
        </w:tc>
      </w:tr>
      <w:tr w:rsidR="00A20EA6" w:rsidRPr="00A20EA6" w:rsidTr="001B1742">
        <w:trPr>
          <w:tblCellSpacing w:w="15" w:type="dxa"/>
          <w:jc w:val="center"/>
        </w:trPr>
        <w:tc>
          <w:tcPr>
            <w:tcW w:w="2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</w:tcPr>
          <w:p w:rsidR="00A20EA6" w:rsidRPr="00A20EA6" w:rsidRDefault="00A20EA6" w:rsidP="00A20EA6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2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</w:tcPr>
          <w:p w:rsidR="00A20EA6" w:rsidRPr="00A20EA6" w:rsidRDefault="00A20EA6" w:rsidP="00A20EA6">
            <w:pPr>
              <w:ind w:firstLine="0"/>
              <w:rPr>
                <w:rFonts w:cs="Arial"/>
                <w:color w:val="000000"/>
              </w:rPr>
            </w:pP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</w:tcPr>
          <w:p w:rsidR="00A20EA6" w:rsidRPr="00A20EA6" w:rsidRDefault="00A20EA6" w:rsidP="00A20EA6">
            <w:pPr>
              <w:ind w:firstLine="0"/>
              <w:rPr>
                <w:rFonts w:cs="Arial"/>
                <w:color w:val="000000"/>
              </w:rPr>
            </w:pPr>
          </w:p>
        </w:tc>
      </w:tr>
    </w:tbl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br/>
        <w:t xml:space="preserve"> Место строительства, ремонта и (или) реконструкции объекта 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--------------------------------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&lt;*&gt; В случае нахождения заготовленной древесины вне места строительства, ремонта и (или) реконструкции объекта гражданином прилагается копия договора об оказании услуг по переработке и (или) распиловке древесины.</w:t>
      </w:r>
    </w:p>
    <w:p w:rsidR="00A20EA6" w:rsidRPr="00A20EA6" w:rsidRDefault="00A20EA6" w:rsidP="00A20EA6">
      <w:pPr>
        <w:ind w:firstLine="709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 ___________________________________ ___________________</w:t>
      </w:r>
    </w:p>
    <w:p w:rsidR="00A20EA6" w:rsidRPr="00A20EA6" w:rsidRDefault="00A20EA6" w:rsidP="00A20EA6">
      <w:pPr>
        <w:tabs>
          <w:tab w:val="left" w:pos="7485"/>
        </w:tabs>
        <w:ind w:firstLine="709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(дата) (фамилия, имя, отчество (при наличии)</w:t>
      </w:r>
      <w:r w:rsidRPr="00A20EA6">
        <w:rPr>
          <w:rFonts w:cs="Arial"/>
          <w:color w:val="000000"/>
        </w:rPr>
        <w:tab/>
        <w:t>(подпись)</w:t>
      </w:r>
      <w:proofErr w:type="gramEnd"/>
    </w:p>
    <w:p w:rsidR="00A20EA6" w:rsidRDefault="00A20EA6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Default="00000BF8" w:rsidP="00A20EA6">
      <w:pPr>
        <w:ind w:firstLine="709"/>
        <w:rPr>
          <w:rFonts w:cs="Arial"/>
          <w:color w:val="000000"/>
        </w:rPr>
      </w:pPr>
    </w:p>
    <w:p w:rsidR="00000BF8" w:rsidRPr="00A20EA6" w:rsidRDefault="00000BF8" w:rsidP="00A20EA6">
      <w:pPr>
        <w:ind w:firstLine="709"/>
        <w:rPr>
          <w:rFonts w:cs="Arial"/>
          <w:color w:val="000000"/>
        </w:rPr>
      </w:pP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>Приложение № 3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к Порядку проверки достоверности сведений </w:t>
      </w:r>
      <w:proofErr w:type="gramStart"/>
      <w:r w:rsidRPr="00A20EA6">
        <w:rPr>
          <w:rFonts w:cs="Arial"/>
          <w:color w:val="000000"/>
        </w:rPr>
        <w:t>об</w:t>
      </w:r>
      <w:proofErr w:type="gramEnd"/>
      <w:r w:rsidRPr="00A20EA6">
        <w:rPr>
          <w:rFonts w:cs="Arial"/>
          <w:color w:val="000000"/>
        </w:rPr>
        <w:t xml:space="preserve">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объёмах</w:t>
      </w:r>
      <w:proofErr w:type="gramEnd"/>
      <w:r w:rsidRPr="00A20EA6">
        <w:rPr>
          <w:rFonts w:cs="Arial"/>
          <w:color w:val="000000"/>
        </w:rPr>
        <w:t xml:space="preserve"> требуемой древесины для собственных нужд,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указанных в заявлениях граждан, контроле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за целевым использованием гражданами древесины, </w:t>
      </w:r>
    </w:p>
    <w:p w:rsidR="00A20EA6" w:rsidRPr="00A20EA6" w:rsidRDefault="00A20EA6" w:rsidP="00000BF8">
      <w:pPr>
        <w:ind w:firstLine="0"/>
        <w:jc w:val="right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заготовленной</w:t>
      </w:r>
      <w:proofErr w:type="gramEnd"/>
      <w:r w:rsidRPr="00A20EA6">
        <w:rPr>
          <w:rFonts w:cs="Arial"/>
          <w:color w:val="000000"/>
        </w:rPr>
        <w:t xml:space="preserve"> для собственных нужд</w:t>
      </w:r>
    </w:p>
    <w:p w:rsidR="00A20EA6" w:rsidRPr="00A20EA6" w:rsidRDefault="00A20EA6" w:rsidP="00000BF8">
      <w:pPr>
        <w:ind w:firstLine="709"/>
        <w:jc w:val="right"/>
        <w:rPr>
          <w:rFonts w:cs="Arial"/>
          <w:color w:val="000000"/>
        </w:rPr>
      </w:pPr>
    </w:p>
    <w:p w:rsidR="00A20EA6" w:rsidRPr="00A20EA6" w:rsidRDefault="00A20EA6" w:rsidP="00A20EA6">
      <w:pPr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АКТ</w:t>
      </w:r>
    </w:p>
    <w:p w:rsidR="00A20EA6" w:rsidRPr="00A20EA6" w:rsidRDefault="00A20EA6" w:rsidP="00A20EA6">
      <w:pPr>
        <w:ind w:firstLine="709"/>
        <w:jc w:val="center"/>
        <w:rPr>
          <w:rFonts w:cs="Arial"/>
          <w:b/>
          <w:color w:val="000000"/>
        </w:rPr>
      </w:pPr>
      <w:r w:rsidRPr="00A20EA6">
        <w:rPr>
          <w:rFonts w:cs="Arial"/>
          <w:b/>
          <w:color w:val="000000"/>
        </w:rPr>
        <w:t>проверки целевого использования древесины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 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(место составления акта) (дата составления акта)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Комиссией в составе: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  <w:u w:val="single"/>
        </w:rPr>
        <w:t>Ф.И.О., должность</w:t>
      </w:r>
      <w:r w:rsidRPr="00A20EA6">
        <w:rPr>
          <w:rFonts w:cs="Arial"/>
          <w:color w:val="000000"/>
        </w:rPr>
        <w:t>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  <w:u w:val="single"/>
        </w:rPr>
        <w:t>Ф.И.О., должность</w:t>
      </w:r>
      <w:r w:rsidRPr="00A20EA6">
        <w:rPr>
          <w:rFonts w:cs="Arial"/>
          <w:color w:val="000000"/>
        </w:rPr>
        <w:t>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  <w:u w:val="single"/>
        </w:rPr>
        <w:t>Ф.И.О., должность</w:t>
      </w:r>
      <w:r w:rsidRPr="00A20EA6">
        <w:rPr>
          <w:rFonts w:cs="Arial"/>
          <w:color w:val="000000"/>
        </w:rPr>
        <w:t>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Место проведения проверки: 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На основании: 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(вид документа с указанием реквизитов (номер, дата)</w:t>
      </w:r>
      <w:proofErr w:type="gramEnd"/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проведена проверка целевого использования древесины в объеме ____ куб. м,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заготовленной</w:t>
      </w:r>
      <w:proofErr w:type="gramEnd"/>
      <w:r w:rsidRPr="00A20EA6">
        <w:rPr>
          <w:rFonts w:cs="Arial"/>
          <w:color w:val="000000"/>
        </w:rPr>
        <w:t xml:space="preserve"> гражданином 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(фамилия, имя, отчество (при наличии) гражданина)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_______________________________ по договору купли-продажи лесных насаждений 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для собственных нужд от "_____" ____________ 20_____ года № 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в 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(наименование лесничества, лесхоза)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Лицо, проводившее проверку: 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 </w:t>
      </w:r>
      <w:proofErr w:type="gramStart"/>
      <w:r w:rsidRPr="00A20EA6">
        <w:rPr>
          <w:rFonts w:cs="Arial"/>
          <w:color w:val="000000"/>
        </w:rPr>
        <w:t>(фамилия, имя, отчество (при наличии),</w:t>
      </w:r>
      <w:proofErr w:type="gramEnd"/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 должность лица, проводившего проверку)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При проведении проверки присутствова</w:t>
      </w:r>
      <w:proofErr w:type="gramStart"/>
      <w:r w:rsidRPr="00A20EA6">
        <w:rPr>
          <w:rFonts w:cs="Arial"/>
          <w:color w:val="000000"/>
        </w:rPr>
        <w:t>л(</w:t>
      </w:r>
      <w:proofErr w:type="gramEnd"/>
      <w:r w:rsidRPr="00A20EA6">
        <w:rPr>
          <w:rFonts w:cs="Arial"/>
          <w:color w:val="000000"/>
        </w:rPr>
        <w:t>а): 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(фамилия, имя, отчество (при</w:t>
      </w:r>
      <w:proofErr w:type="gramEnd"/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proofErr w:type="gramStart"/>
      <w:r w:rsidRPr="00A20EA6">
        <w:rPr>
          <w:rFonts w:cs="Arial"/>
          <w:color w:val="000000"/>
        </w:rPr>
        <w:t>наличии) гражданина или его уполномоченного представителя)</w:t>
      </w:r>
      <w:proofErr w:type="gramEnd"/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В ходе проверки ______________________________________ фото- и видеосъемка.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</w:t>
      </w:r>
      <w:proofErr w:type="gramStart"/>
      <w:r w:rsidRPr="00A20EA6">
        <w:rPr>
          <w:rFonts w:cs="Arial"/>
          <w:color w:val="000000"/>
        </w:rPr>
        <w:t>осуществлялась</w:t>
      </w:r>
      <w:proofErr w:type="gramEnd"/>
      <w:r w:rsidRPr="00A20EA6">
        <w:rPr>
          <w:rFonts w:cs="Arial"/>
          <w:color w:val="000000"/>
        </w:rPr>
        <w:t>/не осуществлялась)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В ходе проверки установлено: 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В связи с </w:t>
      </w:r>
      <w:proofErr w:type="gramStart"/>
      <w:r w:rsidRPr="00A20EA6">
        <w:rPr>
          <w:rFonts w:cs="Arial"/>
          <w:color w:val="000000"/>
        </w:rPr>
        <w:t>изложенным</w:t>
      </w:r>
      <w:proofErr w:type="gramEnd"/>
      <w:r w:rsidRPr="00A20EA6">
        <w:rPr>
          <w:rFonts w:cs="Arial"/>
          <w:color w:val="000000"/>
        </w:rPr>
        <w:t xml:space="preserve"> древесина, заготовленная 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 </w:t>
      </w:r>
      <w:proofErr w:type="gramStart"/>
      <w:r w:rsidRPr="00A20EA6">
        <w:rPr>
          <w:rFonts w:cs="Arial"/>
          <w:color w:val="000000"/>
        </w:rPr>
        <w:t>(фамилия, имя,</w:t>
      </w:r>
      <w:proofErr w:type="gramEnd"/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 использована 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 отчество (при наличии) гражданина)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(по целевому назначению/не по целевому назначению)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Приложения к акту (документы, фото- и видеоматериалы): 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lastRenderedPageBreak/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Подписи лиц, проводивших проверку</w:t>
      </w:r>
      <w:proofErr w:type="gramStart"/>
      <w:r w:rsidRPr="00A20EA6">
        <w:rPr>
          <w:rFonts w:cs="Arial"/>
          <w:color w:val="000000"/>
        </w:rPr>
        <w:t xml:space="preserve"> :</w:t>
      </w:r>
      <w:proofErr w:type="gramEnd"/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 _____________________</w:t>
      </w:r>
    </w:p>
    <w:p w:rsidR="00A20EA6" w:rsidRPr="00A20EA6" w:rsidRDefault="00A20EA6" w:rsidP="00A20EA6">
      <w:pPr>
        <w:tabs>
          <w:tab w:val="left" w:pos="7230"/>
        </w:tabs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(Ф.И.О.)</w:t>
      </w:r>
      <w:r w:rsidRPr="00A20EA6">
        <w:rPr>
          <w:rFonts w:cs="Arial"/>
          <w:color w:val="000000"/>
        </w:rPr>
        <w:tab/>
        <w:t>(подпись)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 _____________________</w:t>
      </w:r>
    </w:p>
    <w:p w:rsidR="00A20EA6" w:rsidRPr="00A20EA6" w:rsidRDefault="00A20EA6" w:rsidP="00A20EA6">
      <w:pPr>
        <w:tabs>
          <w:tab w:val="left" w:pos="7230"/>
        </w:tabs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(Ф.И.О.)</w:t>
      </w:r>
      <w:r w:rsidRPr="00A20EA6">
        <w:rPr>
          <w:rFonts w:cs="Arial"/>
          <w:color w:val="000000"/>
        </w:rPr>
        <w:tab/>
        <w:t>(подпись)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 _____________________</w:t>
      </w:r>
    </w:p>
    <w:p w:rsidR="00A20EA6" w:rsidRPr="00A20EA6" w:rsidRDefault="00A20EA6" w:rsidP="00A20EA6">
      <w:pPr>
        <w:tabs>
          <w:tab w:val="left" w:pos="7230"/>
        </w:tabs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(Ф.И.О.)</w:t>
      </w:r>
      <w:r w:rsidRPr="00A20EA6">
        <w:rPr>
          <w:rFonts w:cs="Arial"/>
          <w:color w:val="000000"/>
        </w:rPr>
        <w:tab/>
        <w:t>(подпись)</w:t>
      </w:r>
    </w:p>
    <w:p w:rsidR="00A20EA6" w:rsidRPr="00A20EA6" w:rsidRDefault="00A20EA6" w:rsidP="00A20EA6">
      <w:pPr>
        <w:tabs>
          <w:tab w:val="left" w:pos="7230"/>
        </w:tabs>
        <w:ind w:firstLine="0"/>
        <w:rPr>
          <w:rFonts w:cs="Arial"/>
          <w:color w:val="000000"/>
        </w:rPr>
      </w:pP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С актом ознакомле</w:t>
      </w:r>
      <w:proofErr w:type="gramStart"/>
      <w:r w:rsidRPr="00A20EA6">
        <w:rPr>
          <w:rFonts w:cs="Arial"/>
          <w:color w:val="000000"/>
        </w:rPr>
        <w:t>н(</w:t>
      </w:r>
      <w:proofErr w:type="gramEnd"/>
      <w:r w:rsidRPr="00A20EA6">
        <w:rPr>
          <w:rFonts w:cs="Arial"/>
          <w:color w:val="000000"/>
        </w:rPr>
        <w:t>а), копию акта получил(а): 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 xml:space="preserve"> </w:t>
      </w:r>
      <w:proofErr w:type="gramStart"/>
      <w:r w:rsidRPr="00A20EA6">
        <w:rPr>
          <w:rFonts w:cs="Arial"/>
          <w:color w:val="000000"/>
        </w:rPr>
        <w:t xml:space="preserve">(фамилия, имя, отчество </w:t>
      </w:r>
      <w:proofErr w:type="gramEnd"/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(при наличии) гражданина или его уполномоченного представителя,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подпись, дата)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С актом согласе</w:t>
      </w:r>
      <w:proofErr w:type="gramStart"/>
      <w:r w:rsidRPr="00A20EA6">
        <w:rPr>
          <w:rFonts w:cs="Arial"/>
          <w:color w:val="000000"/>
        </w:rPr>
        <w:t>н(</w:t>
      </w:r>
      <w:proofErr w:type="gramEnd"/>
      <w:r w:rsidRPr="00A20EA6">
        <w:rPr>
          <w:rFonts w:cs="Arial"/>
          <w:color w:val="000000"/>
        </w:rPr>
        <w:t>а)/не согласен(а) _____________________________________________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Пометка об отказе в ознакомлении с актом проверки: ______________________________</w:t>
      </w:r>
    </w:p>
    <w:p w:rsidR="00A20EA6" w:rsidRPr="00A20EA6" w:rsidRDefault="00A20EA6" w:rsidP="00A20EA6">
      <w:pPr>
        <w:ind w:firstLine="0"/>
        <w:rPr>
          <w:rFonts w:cs="Arial"/>
          <w:color w:val="000000"/>
        </w:rPr>
      </w:pPr>
      <w:r w:rsidRPr="00A20EA6">
        <w:rPr>
          <w:rFonts w:cs="Arial"/>
          <w:color w:val="000000"/>
        </w:rPr>
        <w:t>___________________________________________________________________________</w:t>
      </w:r>
    </w:p>
    <w:p w:rsidR="001A10A1" w:rsidRPr="00A20EA6" w:rsidRDefault="00A20EA6" w:rsidP="00A20EA6">
      <w:pPr>
        <w:ind w:firstLine="0"/>
      </w:pPr>
      <w:r w:rsidRPr="00A20EA6">
        <w:rPr>
          <w:rFonts w:cs="Arial"/>
          <w:color w:val="000000"/>
        </w:rPr>
        <w:t>(подпись лица, проводившего проверку)</w:t>
      </w:r>
    </w:p>
    <w:sectPr w:rsidR="001A10A1" w:rsidRPr="00A20EA6" w:rsidSect="007231D0">
      <w:footerReference w:type="even" r:id="rId14"/>
      <w:pgSz w:w="11906" w:h="16838" w:code="9"/>
      <w:pgMar w:top="1134" w:right="567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837" w:rsidRDefault="00215837" w:rsidP="00B657EA">
      <w:r>
        <w:separator/>
      </w:r>
    </w:p>
  </w:endnote>
  <w:endnote w:type="continuationSeparator" w:id="0">
    <w:p w:rsidR="00215837" w:rsidRDefault="00215837" w:rsidP="00B657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85C" w:rsidRDefault="00F07877" w:rsidP="00422689">
    <w:pPr>
      <w:pStyle w:val="af6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7A185C"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7A185C" w:rsidRDefault="007A185C" w:rsidP="00090329">
    <w:pPr>
      <w:pStyle w:val="af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837" w:rsidRDefault="00215837" w:rsidP="00B657EA">
      <w:r>
        <w:separator/>
      </w:r>
    </w:p>
  </w:footnote>
  <w:footnote w:type="continuationSeparator" w:id="0">
    <w:p w:rsidR="00215837" w:rsidRDefault="00215837" w:rsidP="00B657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A224A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5483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71A20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60B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C98C1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60096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44C55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83C21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B7ADA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F8D0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056F"/>
    <w:rsid w:val="00000BF8"/>
    <w:rsid w:val="00003C63"/>
    <w:rsid w:val="000055A4"/>
    <w:rsid w:val="00021778"/>
    <w:rsid w:val="00026BB2"/>
    <w:rsid w:val="00027584"/>
    <w:rsid w:val="00027AB9"/>
    <w:rsid w:val="00030EAB"/>
    <w:rsid w:val="0003513D"/>
    <w:rsid w:val="0003555B"/>
    <w:rsid w:val="000359A6"/>
    <w:rsid w:val="000378D1"/>
    <w:rsid w:val="000407DB"/>
    <w:rsid w:val="00047B49"/>
    <w:rsid w:val="00051B58"/>
    <w:rsid w:val="00053633"/>
    <w:rsid w:val="000568C6"/>
    <w:rsid w:val="000619DD"/>
    <w:rsid w:val="0007410C"/>
    <w:rsid w:val="00085DEC"/>
    <w:rsid w:val="00085F14"/>
    <w:rsid w:val="00086917"/>
    <w:rsid w:val="00090329"/>
    <w:rsid w:val="00091597"/>
    <w:rsid w:val="000917E0"/>
    <w:rsid w:val="00094E79"/>
    <w:rsid w:val="000976DA"/>
    <w:rsid w:val="000A75F9"/>
    <w:rsid w:val="000B1350"/>
    <w:rsid w:val="000B37EE"/>
    <w:rsid w:val="000B5B12"/>
    <w:rsid w:val="000C15C5"/>
    <w:rsid w:val="000D03AA"/>
    <w:rsid w:val="000D06EE"/>
    <w:rsid w:val="000D1DC0"/>
    <w:rsid w:val="000D2E33"/>
    <w:rsid w:val="000D320D"/>
    <w:rsid w:val="000D76B1"/>
    <w:rsid w:val="000E14E7"/>
    <w:rsid w:val="000F28D9"/>
    <w:rsid w:val="000F28DB"/>
    <w:rsid w:val="000F7631"/>
    <w:rsid w:val="00101503"/>
    <w:rsid w:val="001017DB"/>
    <w:rsid w:val="00105DCC"/>
    <w:rsid w:val="00106BB2"/>
    <w:rsid w:val="001076D6"/>
    <w:rsid w:val="00107947"/>
    <w:rsid w:val="001115C8"/>
    <w:rsid w:val="00112F57"/>
    <w:rsid w:val="00114DD9"/>
    <w:rsid w:val="00116570"/>
    <w:rsid w:val="0012132B"/>
    <w:rsid w:val="00121350"/>
    <w:rsid w:val="001232EE"/>
    <w:rsid w:val="00123D12"/>
    <w:rsid w:val="001274E7"/>
    <w:rsid w:val="00131E6D"/>
    <w:rsid w:val="001361D1"/>
    <w:rsid w:val="00142C21"/>
    <w:rsid w:val="00143106"/>
    <w:rsid w:val="001516C4"/>
    <w:rsid w:val="00152A9B"/>
    <w:rsid w:val="00155CAB"/>
    <w:rsid w:val="00156965"/>
    <w:rsid w:val="001615D1"/>
    <w:rsid w:val="00165B98"/>
    <w:rsid w:val="0017009C"/>
    <w:rsid w:val="0017691C"/>
    <w:rsid w:val="001806BC"/>
    <w:rsid w:val="00181536"/>
    <w:rsid w:val="001842FC"/>
    <w:rsid w:val="001859D8"/>
    <w:rsid w:val="00186C1A"/>
    <w:rsid w:val="00187BA3"/>
    <w:rsid w:val="001920E8"/>
    <w:rsid w:val="001A10A1"/>
    <w:rsid w:val="001A3602"/>
    <w:rsid w:val="001A5231"/>
    <w:rsid w:val="001A5B34"/>
    <w:rsid w:val="001B1B1B"/>
    <w:rsid w:val="001B30E1"/>
    <w:rsid w:val="001B41C1"/>
    <w:rsid w:val="001C3408"/>
    <w:rsid w:val="001C5E57"/>
    <w:rsid w:val="001C7617"/>
    <w:rsid w:val="001D2AC8"/>
    <w:rsid w:val="001D74B3"/>
    <w:rsid w:val="001D78E2"/>
    <w:rsid w:val="001E2A75"/>
    <w:rsid w:val="001E3EE1"/>
    <w:rsid w:val="001E5E72"/>
    <w:rsid w:val="001E7A92"/>
    <w:rsid w:val="001F0D43"/>
    <w:rsid w:val="001F1966"/>
    <w:rsid w:val="001F67E4"/>
    <w:rsid w:val="001F768A"/>
    <w:rsid w:val="00201371"/>
    <w:rsid w:val="002024E9"/>
    <w:rsid w:val="00202D13"/>
    <w:rsid w:val="002047CE"/>
    <w:rsid w:val="0020718B"/>
    <w:rsid w:val="00211277"/>
    <w:rsid w:val="00215837"/>
    <w:rsid w:val="002162A8"/>
    <w:rsid w:val="00221F62"/>
    <w:rsid w:val="00225D77"/>
    <w:rsid w:val="00226261"/>
    <w:rsid w:val="00234C76"/>
    <w:rsid w:val="002366C1"/>
    <w:rsid w:val="00241B63"/>
    <w:rsid w:val="00247B60"/>
    <w:rsid w:val="002531B5"/>
    <w:rsid w:val="00253A51"/>
    <w:rsid w:val="00254E15"/>
    <w:rsid w:val="00254F42"/>
    <w:rsid w:val="00256606"/>
    <w:rsid w:val="00256753"/>
    <w:rsid w:val="00261787"/>
    <w:rsid w:val="00264F87"/>
    <w:rsid w:val="00271A26"/>
    <w:rsid w:val="0027371C"/>
    <w:rsid w:val="00283E9A"/>
    <w:rsid w:val="00285CDF"/>
    <w:rsid w:val="002927D7"/>
    <w:rsid w:val="00292FB8"/>
    <w:rsid w:val="0029316E"/>
    <w:rsid w:val="002966CD"/>
    <w:rsid w:val="002A0129"/>
    <w:rsid w:val="002A267F"/>
    <w:rsid w:val="002A44D3"/>
    <w:rsid w:val="002A4FD8"/>
    <w:rsid w:val="002A7EE7"/>
    <w:rsid w:val="002B218F"/>
    <w:rsid w:val="002B2510"/>
    <w:rsid w:val="002B28DB"/>
    <w:rsid w:val="002C0467"/>
    <w:rsid w:val="002C0CA6"/>
    <w:rsid w:val="002C3884"/>
    <w:rsid w:val="002C3FBA"/>
    <w:rsid w:val="002C3FC6"/>
    <w:rsid w:val="002D2760"/>
    <w:rsid w:val="002D5952"/>
    <w:rsid w:val="003001B3"/>
    <w:rsid w:val="00301AEF"/>
    <w:rsid w:val="00302E93"/>
    <w:rsid w:val="00307003"/>
    <w:rsid w:val="00307E66"/>
    <w:rsid w:val="00313BEA"/>
    <w:rsid w:val="003141FB"/>
    <w:rsid w:val="003212F0"/>
    <w:rsid w:val="00322E62"/>
    <w:rsid w:val="003304D3"/>
    <w:rsid w:val="00330BE9"/>
    <w:rsid w:val="00334EB7"/>
    <w:rsid w:val="00337B8E"/>
    <w:rsid w:val="003404E4"/>
    <w:rsid w:val="00341F61"/>
    <w:rsid w:val="003430D2"/>
    <w:rsid w:val="0034742D"/>
    <w:rsid w:val="003507E7"/>
    <w:rsid w:val="00366F8F"/>
    <w:rsid w:val="003703BE"/>
    <w:rsid w:val="003708AB"/>
    <w:rsid w:val="0037283E"/>
    <w:rsid w:val="0038092B"/>
    <w:rsid w:val="00383009"/>
    <w:rsid w:val="00385BBF"/>
    <w:rsid w:val="003940D8"/>
    <w:rsid w:val="00394E5E"/>
    <w:rsid w:val="0039512D"/>
    <w:rsid w:val="00397B75"/>
    <w:rsid w:val="003A3082"/>
    <w:rsid w:val="003B00C3"/>
    <w:rsid w:val="003B2BA5"/>
    <w:rsid w:val="003B608F"/>
    <w:rsid w:val="003B6841"/>
    <w:rsid w:val="003C3369"/>
    <w:rsid w:val="003C6D4A"/>
    <w:rsid w:val="003D04ED"/>
    <w:rsid w:val="003D2867"/>
    <w:rsid w:val="003D3AD5"/>
    <w:rsid w:val="003D3AE9"/>
    <w:rsid w:val="003D6C0B"/>
    <w:rsid w:val="003E07B3"/>
    <w:rsid w:val="003E4776"/>
    <w:rsid w:val="003E5197"/>
    <w:rsid w:val="003E5BF5"/>
    <w:rsid w:val="003E5F03"/>
    <w:rsid w:val="003F0485"/>
    <w:rsid w:val="003F2CD0"/>
    <w:rsid w:val="004008AE"/>
    <w:rsid w:val="004013AB"/>
    <w:rsid w:val="0040353D"/>
    <w:rsid w:val="004037BA"/>
    <w:rsid w:val="00404644"/>
    <w:rsid w:val="004055A7"/>
    <w:rsid w:val="0041063E"/>
    <w:rsid w:val="00410CBE"/>
    <w:rsid w:val="00412B1A"/>
    <w:rsid w:val="00413145"/>
    <w:rsid w:val="0042148C"/>
    <w:rsid w:val="00422689"/>
    <w:rsid w:val="00423DB7"/>
    <w:rsid w:val="00430E07"/>
    <w:rsid w:val="00430F4F"/>
    <w:rsid w:val="00432762"/>
    <w:rsid w:val="00433F10"/>
    <w:rsid w:val="0044038F"/>
    <w:rsid w:val="00444CD0"/>
    <w:rsid w:val="0045615E"/>
    <w:rsid w:val="0046241B"/>
    <w:rsid w:val="00464ED3"/>
    <w:rsid w:val="00474996"/>
    <w:rsid w:val="0047526D"/>
    <w:rsid w:val="004800B7"/>
    <w:rsid w:val="0048135A"/>
    <w:rsid w:val="00485F3D"/>
    <w:rsid w:val="00492753"/>
    <w:rsid w:val="0049367F"/>
    <w:rsid w:val="00494B01"/>
    <w:rsid w:val="0049677C"/>
    <w:rsid w:val="004969CE"/>
    <w:rsid w:val="004A0E2E"/>
    <w:rsid w:val="004A39AF"/>
    <w:rsid w:val="004A6C11"/>
    <w:rsid w:val="004A770A"/>
    <w:rsid w:val="004B4D14"/>
    <w:rsid w:val="004C439D"/>
    <w:rsid w:val="004C711B"/>
    <w:rsid w:val="004D2B49"/>
    <w:rsid w:val="004D37A7"/>
    <w:rsid w:val="004D7D23"/>
    <w:rsid w:val="004E25B3"/>
    <w:rsid w:val="004E3458"/>
    <w:rsid w:val="004E5A65"/>
    <w:rsid w:val="004E6AEF"/>
    <w:rsid w:val="004F146D"/>
    <w:rsid w:val="004F29A1"/>
    <w:rsid w:val="00504B49"/>
    <w:rsid w:val="00505527"/>
    <w:rsid w:val="005300DE"/>
    <w:rsid w:val="00531AD9"/>
    <w:rsid w:val="00532F9D"/>
    <w:rsid w:val="005337A6"/>
    <w:rsid w:val="0054694A"/>
    <w:rsid w:val="00553730"/>
    <w:rsid w:val="00555708"/>
    <w:rsid w:val="00563B2E"/>
    <w:rsid w:val="00565177"/>
    <w:rsid w:val="0057275D"/>
    <w:rsid w:val="00591698"/>
    <w:rsid w:val="0059261C"/>
    <w:rsid w:val="00594534"/>
    <w:rsid w:val="00596C81"/>
    <w:rsid w:val="005A2F27"/>
    <w:rsid w:val="005A492F"/>
    <w:rsid w:val="005A54E5"/>
    <w:rsid w:val="005B11A3"/>
    <w:rsid w:val="005B5D83"/>
    <w:rsid w:val="005C0A7E"/>
    <w:rsid w:val="005C2F78"/>
    <w:rsid w:val="005C5491"/>
    <w:rsid w:val="005C6F02"/>
    <w:rsid w:val="005D40CF"/>
    <w:rsid w:val="005D5519"/>
    <w:rsid w:val="005E0F2A"/>
    <w:rsid w:val="005E1977"/>
    <w:rsid w:val="005E19D7"/>
    <w:rsid w:val="005E4DEC"/>
    <w:rsid w:val="005E7C9F"/>
    <w:rsid w:val="005F06B7"/>
    <w:rsid w:val="005F13CB"/>
    <w:rsid w:val="005F2D3B"/>
    <w:rsid w:val="005F30E1"/>
    <w:rsid w:val="00602D91"/>
    <w:rsid w:val="0061411A"/>
    <w:rsid w:val="00617422"/>
    <w:rsid w:val="006277BB"/>
    <w:rsid w:val="006377B4"/>
    <w:rsid w:val="00641E7C"/>
    <w:rsid w:val="00643AFA"/>
    <w:rsid w:val="006608CE"/>
    <w:rsid w:val="0066535C"/>
    <w:rsid w:val="00680B20"/>
    <w:rsid w:val="006873C6"/>
    <w:rsid w:val="00694429"/>
    <w:rsid w:val="00694F3E"/>
    <w:rsid w:val="006A3776"/>
    <w:rsid w:val="006B346F"/>
    <w:rsid w:val="006B579A"/>
    <w:rsid w:val="006C2AA7"/>
    <w:rsid w:val="006C648F"/>
    <w:rsid w:val="006D01BA"/>
    <w:rsid w:val="006D3FF1"/>
    <w:rsid w:val="006E05B1"/>
    <w:rsid w:val="006E3128"/>
    <w:rsid w:val="006E39C0"/>
    <w:rsid w:val="006E4D8E"/>
    <w:rsid w:val="006E5ADF"/>
    <w:rsid w:val="006F0645"/>
    <w:rsid w:val="006F418B"/>
    <w:rsid w:val="006F5054"/>
    <w:rsid w:val="006F7487"/>
    <w:rsid w:val="00701540"/>
    <w:rsid w:val="007021B5"/>
    <w:rsid w:val="007136E5"/>
    <w:rsid w:val="00715C94"/>
    <w:rsid w:val="00720B68"/>
    <w:rsid w:val="00721225"/>
    <w:rsid w:val="007231D0"/>
    <w:rsid w:val="00724BBB"/>
    <w:rsid w:val="00726204"/>
    <w:rsid w:val="007269CC"/>
    <w:rsid w:val="007301FB"/>
    <w:rsid w:val="0073126A"/>
    <w:rsid w:val="00733CEF"/>
    <w:rsid w:val="0073538B"/>
    <w:rsid w:val="0073601E"/>
    <w:rsid w:val="0073679E"/>
    <w:rsid w:val="00751D48"/>
    <w:rsid w:val="00755054"/>
    <w:rsid w:val="0076059A"/>
    <w:rsid w:val="00762E3A"/>
    <w:rsid w:val="00765B25"/>
    <w:rsid w:val="007664BA"/>
    <w:rsid w:val="00767253"/>
    <w:rsid w:val="00770067"/>
    <w:rsid w:val="00771594"/>
    <w:rsid w:val="007741C3"/>
    <w:rsid w:val="0077647D"/>
    <w:rsid w:val="00780A58"/>
    <w:rsid w:val="00794348"/>
    <w:rsid w:val="00795AF7"/>
    <w:rsid w:val="0079702F"/>
    <w:rsid w:val="00797EBC"/>
    <w:rsid w:val="007A0C87"/>
    <w:rsid w:val="007A15B6"/>
    <w:rsid w:val="007A185C"/>
    <w:rsid w:val="007A58F0"/>
    <w:rsid w:val="007B2A88"/>
    <w:rsid w:val="007B39EC"/>
    <w:rsid w:val="007B53D4"/>
    <w:rsid w:val="007B61C1"/>
    <w:rsid w:val="007C00D7"/>
    <w:rsid w:val="007C4302"/>
    <w:rsid w:val="007D21DB"/>
    <w:rsid w:val="007D235C"/>
    <w:rsid w:val="007D5F38"/>
    <w:rsid w:val="007D6A69"/>
    <w:rsid w:val="007E4EB0"/>
    <w:rsid w:val="007E6423"/>
    <w:rsid w:val="007E6491"/>
    <w:rsid w:val="007F55BF"/>
    <w:rsid w:val="007F6476"/>
    <w:rsid w:val="007F791B"/>
    <w:rsid w:val="00807AA4"/>
    <w:rsid w:val="0082150E"/>
    <w:rsid w:val="00821F4F"/>
    <w:rsid w:val="00823F41"/>
    <w:rsid w:val="00824AC2"/>
    <w:rsid w:val="00824D87"/>
    <w:rsid w:val="00825635"/>
    <w:rsid w:val="00826552"/>
    <w:rsid w:val="00836954"/>
    <w:rsid w:val="00842336"/>
    <w:rsid w:val="00844113"/>
    <w:rsid w:val="00844379"/>
    <w:rsid w:val="008457FD"/>
    <w:rsid w:val="00852A19"/>
    <w:rsid w:val="00854277"/>
    <w:rsid w:val="00854971"/>
    <w:rsid w:val="00856C04"/>
    <w:rsid w:val="00857388"/>
    <w:rsid w:val="008623CD"/>
    <w:rsid w:val="00863DE6"/>
    <w:rsid w:val="00867A5D"/>
    <w:rsid w:val="00872AF5"/>
    <w:rsid w:val="00872EAB"/>
    <w:rsid w:val="00873053"/>
    <w:rsid w:val="0087374A"/>
    <w:rsid w:val="008751DD"/>
    <w:rsid w:val="0088400A"/>
    <w:rsid w:val="00891AE2"/>
    <w:rsid w:val="0089512F"/>
    <w:rsid w:val="00895BAF"/>
    <w:rsid w:val="008A0543"/>
    <w:rsid w:val="008A1142"/>
    <w:rsid w:val="008A275A"/>
    <w:rsid w:val="008A2862"/>
    <w:rsid w:val="008C621A"/>
    <w:rsid w:val="008C7F9C"/>
    <w:rsid w:val="008D0B6C"/>
    <w:rsid w:val="008D33B8"/>
    <w:rsid w:val="008D391E"/>
    <w:rsid w:val="008D77AB"/>
    <w:rsid w:val="008D7E25"/>
    <w:rsid w:val="008E1CAE"/>
    <w:rsid w:val="008E7B2A"/>
    <w:rsid w:val="008F48C4"/>
    <w:rsid w:val="00912B07"/>
    <w:rsid w:val="00914F02"/>
    <w:rsid w:val="009157A0"/>
    <w:rsid w:val="00916BF5"/>
    <w:rsid w:val="009172E6"/>
    <w:rsid w:val="009175B4"/>
    <w:rsid w:val="009211B9"/>
    <w:rsid w:val="009308B6"/>
    <w:rsid w:val="00930AFD"/>
    <w:rsid w:val="00950449"/>
    <w:rsid w:val="00950B84"/>
    <w:rsid w:val="009519E6"/>
    <w:rsid w:val="00952D6B"/>
    <w:rsid w:val="00954FA8"/>
    <w:rsid w:val="00960886"/>
    <w:rsid w:val="00963875"/>
    <w:rsid w:val="009649DA"/>
    <w:rsid w:val="00964B47"/>
    <w:rsid w:val="00967D9A"/>
    <w:rsid w:val="00967DC5"/>
    <w:rsid w:val="009718B6"/>
    <w:rsid w:val="00971A79"/>
    <w:rsid w:val="00977B97"/>
    <w:rsid w:val="0098087B"/>
    <w:rsid w:val="009822A0"/>
    <w:rsid w:val="009874D8"/>
    <w:rsid w:val="009936D9"/>
    <w:rsid w:val="009A6BB8"/>
    <w:rsid w:val="009B1D19"/>
    <w:rsid w:val="009B582C"/>
    <w:rsid w:val="009C160B"/>
    <w:rsid w:val="009C3341"/>
    <w:rsid w:val="009D2911"/>
    <w:rsid w:val="009D3E0C"/>
    <w:rsid w:val="009E0312"/>
    <w:rsid w:val="009E636F"/>
    <w:rsid w:val="009E6F7B"/>
    <w:rsid w:val="009F0D21"/>
    <w:rsid w:val="009F1F56"/>
    <w:rsid w:val="009F2B4E"/>
    <w:rsid w:val="009F2E9A"/>
    <w:rsid w:val="009F3916"/>
    <w:rsid w:val="009F58DE"/>
    <w:rsid w:val="009F6DCD"/>
    <w:rsid w:val="00A048DA"/>
    <w:rsid w:val="00A05265"/>
    <w:rsid w:val="00A12571"/>
    <w:rsid w:val="00A14D02"/>
    <w:rsid w:val="00A2027C"/>
    <w:rsid w:val="00A20EA6"/>
    <w:rsid w:val="00A239D8"/>
    <w:rsid w:val="00A32B53"/>
    <w:rsid w:val="00A34F6C"/>
    <w:rsid w:val="00A4046E"/>
    <w:rsid w:val="00A40588"/>
    <w:rsid w:val="00A4114B"/>
    <w:rsid w:val="00A42ED1"/>
    <w:rsid w:val="00A478BC"/>
    <w:rsid w:val="00A517CF"/>
    <w:rsid w:val="00A61574"/>
    <w:rsid w:val="00A64F9B"/>
    <w:rsid w:val="00A75B32"/>
    <w:rsid w:val="00A76C8B"/>
    <w:rsid w:val="00A80F46"/>
    <w:rsid w:val="00A81390"/>
    <w:rsid w:val="00A84713"/>
    <w:rsid w:val="00A94FFA"/>
    <w:rsid w:val="00AB3658"/>
    <w:rsid w:val="00AC4C9C"/>
    <w:rsid w:val="00AC7B78"/>
    <w:rsid w:val="00AD3955"/>
    <w:rsid w:val="00AE7777"/>
    <w:rsid w:val="00AF762F"/>
    <w:rsid w:val="00B03585"/>
    <w:rsid w:val="00B0439C"/>
    <w:rsid w:val="00B0549C"/>
    <w:rsid w:val="00B057C2"/>
    <w:rsid w:val="00B073AD"/>
    <w:rsid w:val="00B14138"/>
    <w:rsid w:val="00B14CFE"/>
    <w:rsid w:val="00B21F67"/>
    <w:rsid w:val="00B25AD3"/>
    <w:rsid w:val="00B31944"/>
    <w:rsid w:val="00B4155D"/>
    <w:rsid w:val="00B5197C"/>
    <w:rsid w:val="00B5753E"/>
    <w:rsid w:val="00B607CD"/>
    <w:rsid w:val="00B6160D"/>
    <w:rsid w:val="00B63314"/>
    <w:rsid w:val="00B64906"/>
    <w:rsid w:val="00B657EA"/>
    <w:rsid w:val="00B6682F"/>
    <w:rsid w:val="00B70056"/>
    <w:rsid w:val="00B70F39"/>
    <w:rsid w:val="00B75B9E"/>
    <w:rsid w:val="00B775A3"/>
    <w:rsid w:val="00B7768E"/>
    <w:rsid w:val="00B80D9A"/>
    <w:rsid w:val="00B82A1D"/>
    <w:rsid w:val="00B833E5"/>
    <w:rsid w:val="00B847F4"/>
    <w:rsid w:val="00BA096E"/>
    <w:rsid w:val="00BA0C89"/>
    <w:rsid w:val="00BA144D"/>
    <w:rsid w:val="00BA1A48"/>
    <w:rsid w:val="00BA7B6A"/>
    <w:rsid w:val="00BA7EE5"/>
    <w:rsid w:val="00BB0108"/>
    <w:rsid w:val="00BB07D5"/>
    <w:rsid w:val="00BB232D"/>
    <w:rsid w:val="00BB763E"/>
    <w:rsid w:val="00BC41A0"/>
    <w:rsid w:val="00BC44C6"/>
    <w:rsid w:val="00BC4D46"/>
    <w:rsid w:val="00BC5BBA"/>
    <w:rsid w:val="00BD0C9B"/>
    <w:rsid w:val="00BD2433"/>
    <w:rsid w:val="00BD40DB"/>
    <w:rsid w:val="00BE115F"/>
    <w:rsid w:val="00BE117C"/>
    <w:rsid w:val="00BE3A33"/>
    <w:rsid w:val="00BE7BC8"/>
    <w:rsid w:val="00BF1DE7"/>
    <w:rsid w:val="00BF41CD"/>
    <w:rsid w:val="00C02F57"/>
    <w:rsid w:val="00C0348B"/>
    <w:rsid w:val="00C06645"/>
    <w:rsid w:val="00C10D99"/>
    <w:rsid w:val="00C15426"/>
    <w:rsid w:val="00C17B7A"/>
    <w:rsid w:val="00C26B6F"/>
    <w:rsid w:val="00C27031"/>
    <w:rsid w:val="00C328FD"/>
    <w:rsid w:val="00C36FCE"/>
    <w:rsid w:val="00C50C95"/>
    <w:rsid w:val="00C514CC"/>
    <w:rsid w:val="00C606FE"/>
    <w:rsid w:val="00C6620A"/>
    <w:rsid w:val="00C66643"/>
    <w:rsid w:val="00C71AA5"/>
    <w:rsid w:val="00C7490C"/>
    <w:rsid w:val="00C77D33"/>
    <w:rsid w:val="00C80595"/>
    <w:rsid w:val="00C80B22"/>
    <w:rsid w:val="00C87E95"/>
    <w:rsid w:val="00C90CEA"/>
    <w:rsid w:val="00C94BAE"/>
    <w:rsid w:val="00C94D4B"/>
    <w:rsid w:val="00C95B45"/>
    <w:rsid w:val="00C97319"/>
    <w:rsid w:val="00C97E38"/>
    <w:rsid w:val="00CA4448"/>
    <w:rsid w:val="00CA4570"/>
    <w:rsid w:val="00CA5BFF"/>
    <w:rsid w:val="00CA65B0"/>
    <w:rsid w:val="00CB3765"/>
    <w:rsid w:val="00CB6138"/>
    <w:rsid w:val="00CB67C2"/>
    <w:rsid w:val="00CB69BB"/>
    <w:rsid w:val="00CC212E"/>
    <w:rsid w:val="00CC33D3"/>
    <w:rsid w:val="00CC5B9D"/>
    <w:rsid w:val="00CD246E"/>
    <w:rsid w:val="00CD3FE8"/>
    <w:rsid w:val="00CD77F3"/>
    <w:rsid w:val="00D0045A"/>
    <w:rsid w:val="00D004A2"/>
    <w:rsid w:val="00D0624C"/>
    <w:rsid w:val="00D0679D"/>
    <w:rsid w:val="00D11301"/>
    <w:rsid w:val="00D138A1"/>
    <w:rsid w:val="00D13D54"/>
    <w:rsid w:val="00D22638"/>
    <w:rsid w:val="00D331B1"/>
    <w:rsid w:val="00D36568"/>
    <w:rsid w:val="00D372D0"/>
    <w:rsid w:val="00D40826"/>
    <w:rsid w:val="00D46987"/>
    <w:rsid w:val="00D475F1"/>
    <w:rsid w:val="00D51269"/>
    <w:rsid w:val="00D51609"/>
    <w:rsid w:val="00D57079"/>
    <w:rsid w:val="00D65FBC"/>
    <w:rsid w:val="00D670AB"/>
    <w:rsid w:val="00D724A2"/>
    <w:rsid w:val="00D77997"/>
    <w:rsid w:val="00D82622"/>
    <w:rsid w:val="00D8280F"/>
    <w:rsid w:val="00D86AD6"/>
    <w:rsid w:val="00D8737C"/>
    <w:rsid w:val="00D9056F"/>
    <w:rsid w:val="00D941DA"/>
    <w:rsid w:val="00D9583E"/>
    <w:rsid w:val="00DA4921"/>
    <w:rsid w:val="00DB1957"/>
    <w:rsid w:val="00DB342D"/>
    <w:rsid w:val="00DB5E30"/>
    <w:rsid w:val="00DC033F"/>
    <w:rsid w:val="00DC7EA6"/>
    <w:rsid w:val="00DD4F1C"/>
    <w:rsid w:val="00DE0CEF"/>
    <w:rsid w:val="00DE3895"/>
    <w:rsid w:val="00DE7BBE"/>
    <w:rsid w:val="00DE7FD4"/>
    <w:rsid w:val="00DF2682"/>
    <w:rsid w:val="00DF39C8"/>
    <w:rsid w:val="00DF4E23"/>
    <w:rsid w:val="00DF4F94"/>
    <w:rsid w:val="00DF6579"/>
    <w:rsid w:val="00DF7DF6"/>
    <w:rsid w:val="00E00AEB"/>
    <w:rsid w:val="00E027DC"/>
    <w:rsid w:val="00E17E6D"/>
    <w:rsid w:val="00E24033"/>
    <w:rsid w:val="00E3291A"/>
    <w:rsid w:val="00E33DF8"/>
    <w:rsid w:val="00E37353"/>
    <w:rsid w:val="00E466DD"/>
    <w:rsid w:val="00E50E77"/>
    <w:rsid w:val="00E50F25"/>
    <w:rsid w:val="00E53257"/>
    <w:rsid w:val="00E53868"/>
    <w:rsid w:val="00E55FC6"/>
    <w:rsid w:val="00E7019C"/>
    <w:rsid w:val="00E72A8B"/>
    <w:rsid w:val="00E84061"/>
    <w:rsid w:val="00E85DE8"/>
    <w:rsid w:val="00E91400"/>
    <w:rsid w:val="00E923AC"/>
    <w:rsid w:val="00E94C16"/>
    <w:rsid w:val="00E9573B"/>
    <w:rsid w:val="00EA0572"/>
    <w:rsid w:val="00EA1A39"/>
    <w:rsid w:val="00EA4E7F"/>
    <w:rsid w:val="00EA735D"/>
    <w:rsid w:val="00EB05C1"/>
    <w:rsid w:val="00EB3520"/>
    <w:rsid w:val="00EB4581"/>
    <w:rsid w:val="00EB584A"/>
    <w:rsid w:val="00EC30EA"/>
    <w:rsid w:val="00EC3A55"/>
    <w:rsid w:val="00ED46A8"/>
    <w:rsid w:val="00ED6E47"/>
    <w:rsid w:val="00EE1DC4"/>
    <w:rsid w:val="00EE29BF"/>
    <w:rsid w:val="00EE3032"/>
    <w:rsid w:val="00EE5153"/>
    <w:rsid w:val="00EF1A66"/>
    <w:rsid w:val="00EF289F"/>
    <w:rsid w:val="00EF350D"/>
    <w:rsid w:val="00EF4D45"/>
    <w:rsid w:val="00EF6EE8"/>
    <w:rsid w:val="00F0310D"/>
    <w:rsid w:val="00F038B6"/>
    <w:rsid w:val="00F07877"/>
    <w:rsid w:val="00F203F9"/>
    <w:rsid w:val="00F23388"/>
    <w:rsid w:val="00F2339A"/>
    <w:rsid w:val="00F31995"/>
    <w:rsid w:val="00F32600"/>
    <w:rsid w:val="00F36F59"/>
    <w:rsid w:val="00F43392"/>
    <w:rsid w:val="00F44ED9"/>
    <w:rsid w:val="00F46B7C"/>
    <w:rsid w:val="00F47CDD"/>
    <w:rsid w:val="00F54A17"/>
    <w:rsid w:val="00F66FBE"/>
    <w:rsid w:val="00F67B23"/>
    <w:rsid w:val="00F70736"/>
    <w:rsid w:val="00F71607"/>
    <w:rsid w:val="00F7759C"/>
    <w:rsid w:val="00F8128D"/>
    <w:rsid w:val="00F84B15"/>
    <w:rsid w:val="00F84F3E"/>
    <w:rsid w:val="00F86845"/>
    <w:rsid w:val="00F86E2C"/>
    <w:rsid w:val="00F87C58"/>
    <w:rsid w:val="00F87F1E"/>
    <w:rsid w:val="00F91750"/>
    <w:rsid w:val="00F96563"/>
    <w:rsid w:val="00FA1BB2"/>
    <w:rsid w:val="00FA3871"/>
    <w:rsid w:val="00FA6FD3"/>
    <w:rsid w:val="00FA77AE"/>
    <w:rsid w:val="00FB43F5"/>
    <w:rsid w:val="00FB5492"/>
    <w:rsid w:val="00FB69AB"/>
    <w:rsid w:val="00FC040B"/>
    <w:rsid w:val="00FC2C38"/>
    <w:rsid w:val="00FC4D87"/>
    <w:rsid w:val="00FC6927"/>
    <w:rsid w:val="00FD2CD7"/>
    <w:rsid w:val="00FD6D1E"/>
    <w:rsid w:val="00FD7A35"/>
    <w:rsid w:val="00FE0DB4"/>
    <w:rsid w:val="00FE1A8D"/>
    <w:rsid w:val="00FE3000"/>
    <w:rsid w:val="00FE4451"/>
    <w:rsid w:val="00FE4E97"/>
    <w:rsid w:val="00FE4F70"/>
    <w:rsid w:val="00FF33B5"/>
    <w:rsid w:val="00FF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D2760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D276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2D276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2D276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D276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561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45615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styleId="a3">
    <w:name w:val="annotation reference"/>
    <w:uiPriority w:val="99"/>
    <w:semiHidden/>
    <w:unhideWhenUsed/>
    <w:rsid w:val="00086917"/>
    <w:rPr>
      <w:sz w:val="16"/>
      <w:szCs w:val="16"/>
    </w:rPr>
  </w:style>
  <w:style w:type="paragraph" w:styleId="a4">
    <w:name w:val="annotation text"/>
    <w:aliases w:val="!Равноширинный текст документа"/>
    <w:basedOn w:val="a"/>
    <w:link w:val="a5"/>
    <w:semiHidden/>
    <w:rsid w:val="002D2760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semiHidden/>
    <w:rsid w:val="00086917"/>
    <w:rPr>
      <w:rFonts w:ascii="Courier" w:eastAsia="Times New Roman" w:hAnsi="Courier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0869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91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rsid w:val="00602D91"/>
    <w:pPr>
      <w:spacing w:before="100" w:beforeAutospacing="1" w:after="100" w:afterAutospacing="1"/>
    </w:pPr>
  </w:style>
  <w:style w:type="paragraph" w:styleId="20">
    <w:name w:val="Body Text Indent 2"/>
    <w:basedOn w:val="a"/>
    <w:link w:val="21"/>
    <w:rsid w:val="004E6AEF"/>
    <w:pPr>
      <w:autoSpaceDE w:val="0"/>
      <w:autoSpaceDN w:val="0"/>
      <w:adjustRightInd w:val="0"/>
      <w:ind w:firstLine="540"/>
      <w:jc w:val="center"/>
    </w:pPr>
    <w:rPr>
      <w:sz w:val="28"/>
    </w:rPr>
  </w:style>
  <w:style w:type="character" w:customStyle="1" w:styleId="21">
    <w:name w:val="Основной текст с отступом 2 Знак"/>
    <w:basedOn w:val="a0"/>
    <w:link w:val="20"/>
    <w:rsid w:val="004E6AEF"/>
    <w:rPr>
      <w:rFonts w:eastAsia="Times New Roman"/>
      <w:sz w:val="28"/>
    </w:rPr>
  </w:style>
  <w:style w:type="character" w:styleId="a9">
    <w:name w:val="Hyperlink"/>
    <w:basedOn w:val="a0"/>
    <w:rsid w:val="002D2760"/>
    <w:rPr>
      <w:color w:val="0000FF"/>
      <w:u w:val="none"/>
    </w:rPr>
  </w:style>
  <w:style w:type="character" w:styleId="aa">
    <w:name w:val="Strong"/>
    <w:uiPriority w:val="22"/>
    <w:qFormat/>
    <w:rsid w:val="008E7B2A"/>
    <w:rPr>
      <w:b/>
      <w:bCs/>
    </w:rPr>
  </w:style>
  <w:style w:type="paragraph" w:styleId="ab">
    <w:name w:val="Body Text"/>
    <w:basedOn w:val="a"/>
    <w:link w:val="ac"/>
    <w:uiPriority w:val="99"/>
    <w:semiHidden/>
    <w:unhideWhenUsed/>
    <w:rsid w:val="003141F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141FB"/>
    <w:rPr>
      <w:rFonts w:eastAsia="Times New Roman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3141FB"/>
    <w:pPr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uiPriority w:val="99"/>
    <w:rsid w:val="00423DB7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styleId="ae">
    <w:name w:val="FollowedHyperlink"/>
    <w:basedOn w:val="a0"/>
    <w:uiPriority w:val="99"/>
    <w:semiHidden/>
    <w:unhideWhenUsed/>
    <w:rsid w:val="00872EAB"/>
    <w:rPr>
      <w:color w:val="800080"/>
      <w:u w:val="single"/>
    </w:rPr>
  </w:style>
  <w:style w:type="character" w:customStyle="1" w:styleId="af">
    <w:name w:val="Гипертекстовая ссылка"/>
    <w:rsid w:val="00EF6EE8"/>
    <w:rPr>
      <w:color w:val="008000"/>
      <w:sz w:val="20"/>
      <w:szCs w:val="20"/>
      <w:u w:val="single"/>
    </w:rPr>
  </w:style>
  <w:style w:type="paragraph" w:styleId="af0">
    <w:name w:val="header"/>
    <w:basedOn w:val="a"/>
    <w:link w:val="af1"/>
    <w:semiHidden/>
    <w:rsid w:val="008A286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8A2862"/>
    <w:rPr>
      <w:rFonts w:eastAsia="Times New Roman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657E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2">
    <w:name w:val="footnote text"/>
    <w:basedOn w:val="a"/>
    <w:link w:val="af3"/>
    <w:semiHidden/>
    <w:rsid w:val="00B657EA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B657EA"/>
    <w:rPr>
      <w:rFonts w:eastAsia="Times New Roman"/>
      <w:sz w:val="20"/>
      <w:szCs w:val="20"/>
      <w:lang w:eastAsia="ru-RU"/>
    </w:rPr>
  </w:style>
  <w:style w:type="character" w:styleId="af4">
    <w:name w:val="footnote reference"/>
    <w:semiHidden/>
    <w:rsid w:val="00B657EA"/>
    <w:rPr>
      <w:vertAlign w:val="superscript"/>
    </w:rPr>
  </w:style>
  <w:style w:type="paragraph" w:customStyle="1" w:styleId="11">
    <w:name w:val="Знак1"/>
    <w:basedOn w:val="a"/>
    <w:rsid w:val="005C5491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29316E"/>
  </w:style>
  <w:style w:type="paragraph" w:styleId="HTML">
    <w:name w:val="HTML Preformatted"/>
    <w:basedOn w:val="a"/>
    <w:rsid w:val="002931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nformat0">
    <w:name w:val="consplusnonformat"/>
    <w:basedOn w:val="a"/>
    <w:rsid w:val="0029316E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29316E"/>
    <w:pPr>
      <w:spacing w:before="100" w:beforeAutospacing="1" w:after="100" w:afterAutospacing="1"/>
    </w:pPr>
  </w:style>
  <w:style w:type="character" w:customStyle="1" w:styleId="sz12">
    <w:name w:val="sz12"/>
    <w:basedOn w:val="a0"/>
    <w:rsid w:val="0029316E"/>
  </w:style>
  <w:style w:type="paragraph" w:customStyle="1" w:styleId="af5">
    <w:name w:val="Знак"/>
    <w:basedOn w:val="a"/>
    <w:rsid w:val="00E5325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eaderChar">
    <w:name w:val="Header Char"/>
    <w:basedOn w:val="a0"/>
    <w:locked/>
    <w:rsid w:val="00B31944"/>
    <w:rPr>
      <w:rFonts w:eastAsia="Times New Roman" w:cs="Times New Roman"/>
      <w:lang w:eastAsia="ru-RU"/>
    </w:rPr>
  </w:style>
  <w:style w:type="paragraph" w:styleId="af6">
    <w:name w:val="footer"/>
    <w:basedOn w:val="a"/>
    <w:rsid w:val="00090329"/>
    <w:pPr>
      <w:tabs>
        <w:tab w:val="center" w:pos="4677"/>
        <w:tab w:val="right" w:pos="9355"/>
      </w:tabs>
    </w:pPr>
  </w:style>
  <w:style w:type="character" w:styleId="af7">
    <w:name w:val="page number"/>
    <w:basedOn w:val="a0"/>
    <w:rsid w:val="00090329"/>
  </w:style>
  <w:style w:type="paragraph" w:customStyle="1" w:styleId="headertexttopleveltextcentertext">
    <w:name w:val="headertext topleveltext centertext"/>
    <w:basedOn w:val="a"/>
    <w:rsid w:val="00CB67C2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CB67C2"/>
    <w:pPr>
      <w:spacing w:before="100" w:beforeAutospacing="1" w:after="100" w:afterAutospacing="1"/>
    </w:pPr>
  </w:style>
  <w:style w:type="paragraph" w:customStyle="1" w:styleId="formattexttopleveltextcentertext">
    <w:name w:val="formattext topleveltext centertext"/>
    <w:basedOn w:val="a"/>
    <w:rsid w:val="001A10A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A10A1"/>
    <w:pPr>
      <w:spacing w:before="100" w:beforeAutospacing="1" w:after="100" w:afterAutospacing="1"/>
    </w:p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A185C"/>
    <w:rPr>
      <w:rFonts w:ascii="Arial" w:eastAsia="Times New Roman" w:hAnsi="Arial"/>
      <w:b/>
      <w:bCs/>
      <w:sz w:val="26"/>
      <w:szCs w:val="28"/>
    </w:rPr>
  </w:style>
  <w:style w:type="character" w:styleId="HTML0">
    <w:name w:val="HTML Variable"/>
    <w:aliases w:val="!Ссылки в документе"/>
    <w:basedOn w:val="a0"/>
    <w:rsid w:val="002D276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2D276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D2760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D2760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D2760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D2760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D2760"/>
    <w:rPr>
      <w:sz w:val="28"/>
    </w:rPr>
  </w:style>
  <w:style w:type="table" w:customStyle="1" w:styleId="af8">
    <w:name w:val="Таблица Сурита"/>
    <w:basedOn w:val="a1"/>
    <w:uiPriority w:val="99"/>
    <w:rsid w:val="007A185C"/>
    <w:pPr>
      <w:suppressLineNumbers/>
      <w:suppressAutoHyphens/>
      <w:jc w:val="both"/>
    </w:pPr>
    <w:rPr>
      <w:rFonts w:ascii="Arial" w:eastAsia="Times New Roman" w:hAnsi="Arial"/>
      <w:color w:val="000000"/>
      <w:sz w:val="24"/>
      <w:szCs w:val="22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FFFFFF"/>
    </w:tcPr>
  </w:style>
  <w:style w:type="table" w:customStyle="1" w:styleId="af9">
    <w:name w:val="Сурита"/>
    <w:basedOn w:val="a1"/>
    <w:uiPriority w:val="99"/>
    <w:rsid w:val="007A185C"/>
    <w:pPr>
      <w:jc w:val="center"/>
    </w:pPr>
    <w:rPr>
      <w:rFonts w:ascii="Arial" w:eastAsia="Times New Roman" w:hAnsi="Arial"/>
      <w:sz w:val="24"/>
      <w:lang w:val="en-US" w:eastAsia="en-US" w:bidi="en-US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FFFFFF"/>
      <w:vAlign w:val="center"/>
    </w:tcPr>
  </w:style>
  <w:style w:type="paragraph" w:customStyle="1" w:styleId="afa">
    <w:name w:val="регистр"/>
    <w:basedOn w:val="a"/>
    <w:link w:val="afb"/>
    <w:autoRedefine/>
    <w:qFormat/>
    <w:rsid w:val="007A185C"/>
    <w:pPr>
      <w:suppressAutoHyphens/>
      <w:ind w:firstLine="709"/>
    </w:pPr>
    <w:rPr>
      <w:rFonts w:cs="Arial"/>
    </w:rPr>
  </w:style>
  <w:style w:type="character" w:customStyle="1" w:styleId="afb">
    <w:name w:val="регистр Знак"/>
    <w:basedOn w:val="a0"/>
    <w:link w:val="afa"/>
    <w:rsid w:val="007A185C"/>
    <w:rPr>
      <w:rFonts w:ascii="Arial" w:eastAsia="Times New Roman" w:hAnsi="Arial" w:cs="Arial"/>
      <w:sz w:val="24"/>
      <w:szCs w:val="24"/>
    </w:rPr>
  </w:style>
  <w:style w:type="table" w:customStyle="1" w:styleId="afc">
    <w:name w:val="сурита"/>
    <w:basedOn w:val="a1"/>
    <w:uiPriority w:val="99"/>
    <w:rsid w:val="007A185C"/>
    <w:pPr>
      <w:keepLines/>
      <w:suppressLineNumbers/>
      <w:suppressAutoHyphens/>
      <w:jc w:val="center"/>
    </w:pPr>
    <w:rPr>
      <w:rFonts w:ascii="Arial" w:eastAsia="Times New Roman" w:hAnsi="Arial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d">
    <w:name w:val="Шапка НПА"/>
    <w:basedOn w:val="a"/>
    <w:link w:val="afe"/>
    <w:autoRedefine/>
    <w:qFormat/>
    <w:rsid w:val="007A185C"/>
    <w:pPr>
      <w:autoSpaceDE w:val="0"/>
      <w:autoSpaceDN w:val="0"/>
      <w:adjustRightInd w:val="0"/>
      <w:ind w:firstLine="709"/>
      <w:jc w:val="center"/>
      <w:outlineLvl w:val="0"/>
    </w:pPr>
    <w:rPr>
      <w:rFonts w:cs="Arial"/>
      <w:b/>
      <w:bCs/>
      <w:caps/>
    </w:rPr>
  </w:style>
  <w:style w:type="character" w:customStyle="1" w:styleId="afe">
    <w:name w:val="Шапка НПА Знак"/>
    <w:basedOn w:val="a0"/>
    <w:link w:val="afd"/>
    <w:rsid w:val="007A185C"/>
    <w:rPr>
      <w:rFonts w:ascii="Arial" w:eastAsia="Times New Roman" w:hAnsi="Arial" w:cs="Arial"/>
      <w:b/>
      <w:bCs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D2760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D276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2D276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2D276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2D276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customStyle="1" w:styleId="ConsPlusNonformat">
    <w:name w:val="ConsPlusNonformat"/>
    <w:uiPriority w:val="99"/>
    <w:rsid w:val="0045615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45615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styleId="a3">
    <w:name w:val="annotation reference"/>
    <w:uiPriority w:val="99"/>
    <w:semiHidden/>
    <w:unhideWhenUsed/>
    <w:rsid w:val="00086917"/>
    <w:rPr>
      <w:sz w:val="16"/>
      <w:szCs w:val="16"/>
    </w:rPr>
  </w:style>
  <w:style w:type="paragraph" w:styleId="a4">
    <w:name w:val="annotation text"/>
    <w:aliases w:val="!Равноширинный текст документа"/>
    <w:basedOn w:val="a"/>
    <w:link w:val="a5"/>
    <w:semiHidden/>
    <w:rsid w:val="002D2760"/>
    <w:rPr>
      <w:rFonts w:ascii="Courier" w:hAnsi="Courier"/>
      <w:sz w:val="22"/>
      <w:szCs w:val="20"/>
    </w:rPr>
  </w:style>
  <w:style w:type="character" w:customStyle="1" w:styleId="a5">
    <w:name w:val="Текст примечания Знак"/>
    <w:aliases w:val="!Равноширинный текст документа Знак"/>
    <w:basedOn w:val="a0"/>
    <w:link w:val="a4"/>
    <w:semiHidden/>
    <w:rsid w:val="00086917"/>
    <w:rPr>
      <w:rFonts w:ascii="Courier" w:eastAsia="Times New Roman" w:hAnsi="Courier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08691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91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rsid w:val="00602D91"/>
    <w:pPr>
      <w:spacing w:before="100" w:beforeAutospacing="1" w:after="100" w:afterAutospacing="1"/>
    </w:pPr>
  </w:style>
  <w:style w:type="paragraph" w:styleId="20">
    <w:name w:val="Body Text Indent 2"/>
    <w:basedOn w:val="a"/>
    <w:link w:val="21"/>
    <w:rsid w:val="004E6AEF"/>
    <w:pPr>
      <w:autoSpaceDE w:val="0"/>
      <w:autoSpaceDN w:val="0"/>
      <w:adjustRightInd w:val="0"/>
      <w:ind w:firstLine="540"/>
      <w:jc w:val="center"/>
    </w:pPr>
    <w:rPr>
      <w:sz w:val="28"/>
    </w:rPr>
  </w:style>
  <w:style w:type="character" w:customStyle="1" w:styleId="21">
    <w:name w:val="Основной текст с отступом 2 Знак"/>
    <w:basedOn w:val="a0"/>
    <w:link w:val="20"/>
    <w:rsid w:val="004E6AEF"/>
    <w:rPr>
      <w:rFonts w:eastAsia="Times New Roman"/>
      <w:sz w:val="28"/>
    </w:rPr>
  </w:style>
  <w:style w:type="character" w:styleId="a9">
    <w:name w:val="Hyperlink"/>
    <w:basedOn w:val="a0"/>
    <w:rsid w:val="002D2760"/>
    <w:rPr>
      <w:color w:val="0000FF"/>
      <w:u w:val="none"/>
    </w:rPr>
  </w:style>
  <w:style w:type="character" w:styleId="aa">
    <w:name w:val="Strong"/>
    <w:uiPriority w:val="22"/>
    <w:qFormat/>
    <w:rsid w:val="008E7B2A"/>
    <w:rPr>
      <w:b/>
      <w:bCs/>
    </w:rPr>
  </w:style>
  <w:style w:type="paragraph" w:styleId="ab">
    <w:name w:val="Body Text"/>
    <w:basedOn w:val="a"/>
    <w:link w:val="ac"/>
    <w:uiPriority w:val="99"/>
    <w:semiHidden/>
    <w:unhideWhenUsed/>
    <w:rsid w:val="003141F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141FB"/>
    <w:rPr>
      <w:rFonts w:eastAsia="Times New Roman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3141FB"/>
    <w:pPr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uiPriority w:val="99"/>
    <w:rsid w:val="00423DB7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character" w:styleId="ae">
    <w:name w:val="FollowedHyperlink"/>
    <w:basedOn w:val="a0"/>
    <w:uiPriority w:val="99"/>
    <w:semiHidden/>
    <w:unhideWhenUsed/>
    <w:rsid w:val="00872EAB"/>
    <w:rPr>
      <w:color w:val="800080"/>
      <w:u w:val="single"/>
    </w:rPr>
  </w:style>
  <w:style w:type="character" w:customStyle="1" w:styleId="af">
    <w:name w:val="Гипертекстовая ссылка"/>
    <w:rsid w:val="00EF6EE8"/>
    <w:rPr>
      <w:color w:val="008000"/>
      <w:sz w:val="20"/>
      <w:szCs w:val="20"/>
      <w:u w:val="single"/>
    </w:rPr>
  </w:style>
  <w:style w:type="paragraph" w:styleId="af0">
    <w:name w:val="header"/>
    <w:basedOn w:val="a"/>
    <w:link w:val="af1"/>
    <w:semiHidden/>
    <w:rsid w:val="008A286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semiHidden/>
    <w:rsid w:val="008A2862"/>
    <w:rPr>
      <w:rFonts w:eastAsia="Times New Roman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657EA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2">
    <w:name w:val="footnote text"/>
    <w:basedOn w:val="a"/>
    <w:link w:val="af3"/>
    <w:semiHidden/>
    <w:rsid w:val="00B657EA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B657EA"/>
    <w:rPr>
      <w:rFonts w:eastAsia="Times New Roman"/>
      <w:sz w:val="20"/>
      <w:szCs w:val="20"/>
      <w:lang w:eastAsia="ru-RU"/>
    </w:rPr>
  </w:style>
  <w:style w:type="character" w:styleId="af4">
    <w:name w:val="footnote reference"/>
    <w:semiHidden/>
    <w:rsid w:val="00B657EA"/>
    <w:rPr>
      <w:vertAlign w:val="superscript"/>
    </w:rPr>
  </w:style>
  <w:style w:type="paragraph" w:customStyle="1" w:styleId="11">
    <w:name w:val="Знак1"/>
    <w:basedOn w:val="a"/>
    <w:rsid w:val="005C5491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pple-converted-space">
    <w:name w:val="apple-converted-space"/>
    <w:basedOn w:val="a0"/>
    <w:rsid w:val="0029316E"/>
  </w:style>
  <w:style w:type="paragraph" w:styleId="HTML">
    <w:name w:val="HTML Preformatted"/>
    <w:basedOn w:val="a"/>
    <w:rsid w:val="002931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nonformat0">
    <w:name w:val="consplusnonformat"/>
    <w:basedOn w:val="a"/>
    <w:rsid w:val="0029316E"/>
    <w:pPr>
      <w:spacing w:before="100" w:beforeAutospacing="1" w:after="100" w:afterAutospacing="1"/>
    </w:pPr>
  </w:style>
  <w:style w:type="paragraph" w:customStyle="1" w:styleId="unformattexttopleveltext">
    <w:name w:val="unformattext topleveltext"/>
    <w:basedOn w:val="a"/>
    <w:rsid w:val="0029316E"/>
    <w:pPr>
      <w:spacing w:before="100" w:beforeAutospacing="1" w:after="100" w:afterAutospacing="1"/>
    </w:pPr>
  </w:style>
  <w:style w:type="character" w:customStyle="1" w:styleId="sz12">
    <w:name w:val="sz12"/>
    <w:basedOn w:val="a0"/>
    <w:rsid w:val="0029316E"/>
  </w:style>
  <w:style w:type="paragraph" w:customStyle="1" w:styleId="af5">
    <w:name w:val="Знак"/>
    <w:basedOn w:val="a"/>
    <w:rsid w:val="00E5325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eaderChar">
    <w:name w:val="Header Char"/>
    <w:basedOn w:val="a0"/>
    <w:locked/>
    <w:rsid w:val="00B31944"/>
    <w:rPr>
      <w:rFonts w:eastAsia="Times New Roman" w:cs="Times New Roman"/>
      <w:lang w:eastAsia="ru-RU"/>
    </w:rPr>
  </w:style>
  <w:style w:type="paragraph" w:styleId="af6">
    <w:name w:val="footer"/>
    <w:basedOn w:val="a"/>
    <w:rsid w:val="00090329"/>
    <w:pPr>
      <w:tabs>
        <w:tab w:val="center" w:pos="4677"/>
        <w:tab w:val="right" w:pos="9355"/>
      </w:tabs>
    </w:pPr>
  </w:style>
  <w:style w:type="character" w:styleId="af7">
    <w:name w:val="page number"/>
    <w:basedOn w:val="a0"/>
    <w:rsid w:val="00090329"/>
  </w:style>
  <w:style w:type="paragraph" w:customStyle="1" w:styleId="headertexttopleveltextcentertext">
    <w:name w:val="headertext topleveltext centertext"/>
    <w:basedOn w:val="a"/>
    <w:rsid w:val="00CB67C2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CB67C2"/>
    <w:pPr>
      <w:spacing w:before="100" w:beforeAutospacing="1" w:after="100" w:afterAutospacing="1"/>
    </w:pPr>
  </w:style>
  <w:style w:type="paragraph" w:customStyle="1" w:styleId="formattexttopleveltextcentertext">
    <w:name w:val="formattext topleveltext centertext"/>
    <w:basedOn w:val="a"/>
    <w:rsid w:val="001A10A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1A10A1"/>
    <w:pPr>
      <w:spacing w:before="100" w:beforeAutospacing="1" w:after="100" w:afterAutospacing="1"/>
    </w:p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A185C"/>
    <w:rPr>
      <w:rFonts w:ascii="Arial" w:eastAsia="Times New Roman" w:hAnsi="Arial"/>
      <w:b/>
      <w:bCs/>
      <w:sz w:val="26"/>
      <w:szCs w:val="28"/>
    </w:rPr>
  </w:style>
  <w:style w:type="character" w:styleId="HTML0">
    <w:name w:val="HTML Variable"/>
    <w:aliases w:val="!Ссылки в документе"/>
    <w:basedOn w:val="a0"/>
    <w:rsid w:val="002D276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"/>
    <w:rsid w:val="002D276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D2760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D2760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D2760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2D2760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2D2760"/>
    <w:rPr>
      <w:sz w:val="28"/>
    </w:rPr>
  </w:style>
  <w:style w:type="table" w:customStyle="1" w:styleId="af8">
    <w:name w:val="Таблица Сурита"/>
    <w:basedOn w:val="a1"/>
    <w:uiPriority w:val="99"/>
    <w:rsid w:val="007A185C"/>
    <w:pPr>
      <w:suppressLineNumbers/>
      <w:suppressAutoHyphens/>
      <w:jc w:val="both"/>
    </w:pPr>
    <w:rPr>
      <w:rFonts w:ascii="Arial" w:eastAsia="Times New Roman" w:hAnsi="Arial"/>
      <w:color w:val="000000"/>
      <w:sz w:val="24"/>
      <w:szCs w:val="22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FFFFFF"/>
    </w:tcPr>
  </w:style>
  <w:style w:type="table" w:customStyle="1" w:styleId="af9">
    <w:name w:val="Сурита"/>
    <w:basedOn w:val="a1"/>
    <w:uiPriority w:val="99"/>
    <w:rsid w:val="007A185C"/>
    <w:pPr>
      <w:jc w:val="center"/>
    </w:pPr>
    <w:rPr>
      <w:rFonts w:ascii="Arial" w:eastAsia="Times New Roman" w:hAnsi="Arial"/>
      <w:sz w:val="24"/>
      <w:lang w:val="en-US" w:eastAsia="en-US" w:bidi="en-US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shd w:val="clear" w:color="auto" w:fill="FFFFFF"/>
      <w:vAlign w:val="center"/>
    </w:tcPr>
  </w:style>
  <w:style w:type="paragraph" w:customStyle="1" w:styleId="afa">
    <w:name w:val="регистр"/>
    <w:basedOn w:val="a"/>
    <w:link w:val="afb"/>
    <w:autoRedefine/>
    <w:qFormat/>
    <w:rsid w:val="007A185C"/>
    <w:pPr>
      <w:suppressAutoHyphens/>
      <w:ind w:firstLine="709"/>
    </w:pPr>
    <w:rPr>
      <w:rFonts w:cs="Arial"/>
    </w:rPr>
  </w:style>
  <w:style w:type="character" w:customStyle="1" w:styleId="afb">
    <w:name w:val="регистр Знак"/>
    <w:basedOn w:val="a0"/>
    <w:link w:val="afa"/>
    <w:rsid w:val="007A185C"/>
    <w:rPr>
      <w:rFonts w:ascii="Arial" w:eastAsia="Times New Roman" w:hAnsi="Arial" w:cs="Arial"/>
      <w:sz w:val="24"/>
      <w:szCs w:val="24"/>
    </w:rPr>
  </w:style>
  <w:style w:type="table" w:customStyle="1" w:styleId="afc">
    <w:name w:val="сурита"/>
    <w:basedOn w:val="a1"/>
    <w:uiPriority w:val="99"/>
    <w:rsid w:val="007A185C"/>
    <w:pPr>
      <w:keepLines/>
      <w:suppressLineNumbers/>
      <w:suppressAutoHyphens/>
      <w:jc w:val="center"/>
    </w:pPr>
    <w:rPr>
      <w:rFonts w:ascii="Arial" w:eastAsia="Times New Roman" w:hAnsi="Arial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d">
    <w:name w:val="Шапка НПА"/>
    <w:basedOn w:val="a"/>
    <w:link w:val="afe"/>
    <w:autoRedefine/>
    <w:qFormat/>
    <w:rsid w:val="007A185C"/>
    <w:pPr>
      <w:autoSpaceDE w:val="0"/>
      <w:autoSpaceDN w:val="0"/>
      <w:adjustRightInd w:val="0"/>
      <w:ind w:firstLine="709"/>
      <w:jc w:val="center"/>
      <w:outlineLvl w:val="0"/>
    </w:pPr>
    <w:rPr>
      <w:rFonts w:cs="Arial"/>
      <w:b/>
      <w:bCs/>
      <w:caps/>
    </w:rPr>
  </w:style>
  <w:style w:type="character" w:customStyle="1" w:styleId="afe">
    <w:name w:val="Шапка НПА Знак"/>
    <w:basedOn w:val="a0"/>
    <w:link w:val="afd"/>
    <w:rsid w:val="007A185C"/>
    <w:rPr>
      <w:rFonts w:ascii="Arial" w:eastAsia="Times New Roman" w:hAnsi="Arial" w:cs="Arial"/>
      <w:b/>
      <w:bCs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scli.ru:8080/rnla-links/ws/content/act/bba0bfb1-06c7-4e50-a8d3-fe1045784bf1.html" TargetMode="External"/><Relationship Id="rId13" Type="http://schemas.openxmlformats.org/officeDocument/2006/relationships/hyperlink" Target="http://nla-service.scli.ru:8080/rnla-links/ws/content/act/bfe93e6e-64fd-455c-a951-ff5f77fbfe0b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nla-service.scli.ru:8080/rnla-links/ws/content/act/bfe93e6e-64fd-455c-a951-ff5f77fbfe0b.html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nla-service.scli.ru:8080/rnla-links/ws/content/act/bfe93e6e-64fd-455c-a951-ff5f77fbfe0b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nla-service.scli.ru:8080/rnla-links/ws/content/act/bfe93e6e-64fd-455c-a951-ff5f77fbfe0b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la-service.scli.ru:8080/rnla-links/ws/content/act/bfe93e6e-64fd-455c-a951-ff5f77fbfe0b.html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11</TotalTime>
  <Pages>1</Pages>
  <Words>2897</Words>
  <Characters>16519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Администрация края</Company>
  <LinksUpToDate>false</LinksUpToDate>
  <CharactersWithSpaces>19378</CharactersWithSpaces>
  <SharedDoc>false</SharedDoc>
  <HLinks>
    <vt:vector size="18" baseType="variant">
      <vt:variant>
        <vt:i4>7012478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http://docs.cntd.ru/document/895287707</vt:lpwstr>
      </vt:variant>
      <vt:variant>
        <vt:lpwstr/>
      </vt:variant>
      <vt:variant>
        <vt:i4>4718684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consultantplus://offline/ref=C3A1232CAE1FE17C6913299768FFDDB6E8C5481FA2208729F003F176644D6FF08F69AB73B08112B8B618C77EL2C</vt:lpwstr>
      </vt:variant>
      <vt:variant>
        <vt:lpwstr/>
      </vt:variant>
      <vt:variant>
        <vt:i4>4915284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consultantplus://offline/ref=C3A1232CAE1FE17C6913379A7E9383BAEFCD1511A4258C7AA85CAA2B3374L4C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>Windows User</dc:creator>
  <cp:lastModifiedBy>1</cp:lastModifiedBy>
  <cp:revision>4</cp:revision>
  <cp:lastPrinted>2018-10-23T08:43:00Z</cp:lastPrinted>
  <dcterms:created xsi:type="dcterms:W3CDTF">2019-03-28T05:38:00Z</dcterms:created>
  <dcterms:modified xsi:type="dcterms:W3CDTF">2019-04-01T01:22:00Z</dcterms:modified>
</cp:coreProperties>
</file>